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79BF" w14:textId="77777777" w:rsidR="004D7C35" w:rsidRDefault="004D7C35" w:rsidP="004D7C35">
      <w:pPr>
        <w:widowControl w:val="0"/>
        <w:spacing w:line="276" w:lineRule="auto"/>
        <w:rPr>
          <w:rFonts w:ascii="Arial Narrow" w:hAnsi="Arial Narrow"/>
          <w:color w:val="242424"/>
          <w:sz w:val="24"/>
          <w:szCs w:val="24"/>
        </w:rPr>
      </w:pPr>
    </w:p>
    <w:p w14:paraId="1C5FCDB2" w14:textId="77777777" w:rsidR="004D7C35" w:rsidRDefault="004D7C35" w:rsidP="004D7C35">
      <w:pPr>
        <w:widowControl w:val="0"/>
        <w:spacing w:line="276" w:lineRule="auto"/>
        <w:rPr>
          <w:rFonts w:ascii="Arial Narrow" w:hAnsi="Arial Narrow"/>
          <w:color w:val="242424"/>
          <w:sz w:val="24"/>
          <w:szCs w:val="24"/>
        </w:rPr>
      </w:pPr>
    </w:p>
    <w:p w14:paraId="34606398" w14:textId="53206216" w:rsidR="004D7C35" w:rsidRPr="008E07E0" w:rsidRDefault="004D7C35" w:rsidP="004D7C35">
      <w:pPr>
        <w:widowControl w:val="0"/>
        <w:spacing w:line="276" w:lineRule="auto"/>
        <w:rPr>
          <w:rFonts w:ascii="Arial Narrow" w:hAnsi="Arial Narrow"/>
          <w:color w:val="242424"/>
          <w:sz w:val="24"/>
          <w:szCs w:val="24"/>
        </w:rPr>
      </w:pPr>
      <w:r w:rsidRPr="008E07E0">
        <w:rPr>
          <w:rFonts w:ascii="Arial Narrow" w:hAnsi="Arial Narrow"/>
          <w:color w:val="242424"/>
          <w:sz w:val="24"/>
          <w:szCs w:val="24"/>
        </w:rPr>
        <w:t xml:space="preserve">An der </w:t>
      </w:r>
      <w:r w:rsidRPr="00865E28">
        <w:rPr>
          <w:rFonts w:ascii="Arial Narrow" w:hAnsi="Arial Narrow"/>
          <w:b/>
          <w:bCs/>
          <w:color w:val="242424"/>
          <w:sz w:val="24"/>
          <w:szCs w:val="24"/>
        </w:rPr>
        <w:t xml:space="preserve">Mannheim Business School </w:t>
      </w:r>
      <w:r w:rsidRPr="008E07E0">
        <w:rPr>
          <w:rFonts w:ascii="Arial Narrow" w:hAnsi="Arial Narrow"/>
          <w:color w:val="242424"/>
          <w:sz w:val="24"/>
          <w:szCs w:val="24"/>
        </w:rPr>
        <w:t xml:space="preserve">widmen wir uns täglich einer Aufgabe mit echtem Impact: </w:t>
      </w:r>
      <w:r w:rsidRPr="008E07E0">
        <w:rPr>
          <w:rFonts w:ascii="Arial Narrow" w:hAnsi="Arial Narrow"/>
          <w:color w:val="242424"/>
          <w:sz w:val="24"/>
          <w:szCs w:val="24"/>
        </w:rPr>
        <w:br/>
        <w:t>Als eine der besten Management-Weiterbildungsinstitutionen in Europa machen wir zukünftige wie auch etablierte Führungskräfte noch klüger und erfolgreicher. Dabei arbeiten wir an der spannenden Schnittstelle von Wirtschaft und Wissenschaft. Gestalten Sie gemeinsam mit uns das Beste aus diesen zwei Welten.</w:t>
      </w:r>
    </w:p>
    <w:p w14:paraId="70D995F5" w14:textId="77777777" w:rsidR="004D7C35" w:rsidRPr="008E07E0" w:rsidRDefault="004D7C35" w:rsidP="004D7C35">
      <w:pPr>
        <w:widowControl w:val="0"/>
        <w:spacing w:before="120" w:line="276" w:lineRule="auto"/>
        <w:rPr>
          <w:rFonts w:ascii="Arial Narrow" w:hAnsi="Arial Narrow"/>
          <w:sz w:val="24"/>
          <w:szCs w:val="24"/>
        </w:rPr>
      </w:pPr>
      <w:r w:rsidRPr="008E07E0">
        <w:rPr>
          <w:rFonts w:ascii="Arial Narrow" w:hAnsi="Arial Narrow"/>
          <w:color w:val="242424"/>
          <w:sz w:val="24"/>
          <w:szCs w:val="24"/>
        </w:rPr>
        <w:t xml:space="preserve">Für den Bereich </w:t>
      </w:r>
      <w:r>
        <w:rPr>
          <w:rFonts w:ascii="Arial Narrow" w:hAnsi="Arial Narrow"/>
          <w:b/>
          <w:bCs/>
          <w:color w:val="242424"/>
          <w:sz w:val="24"/>
          <w:szCs w:val="24"/>
        </w:rPr>
        <w:t>Alumni Relations &amp; Career Development</w:t>
      </w:r>
      <w:r w:rsidRPr="008E07E0">
        <w:rPr>
          <w:rFonts w:ascii="Arial Narrow" w:hAnsi="Arial Narrow"/>
          <w:color w:val="242424"/>
          <w:sz w:val="24"/>
          <w:szCs w:val="24"/>
        </w:rPr>
        <w:t xml:space="preserve"> suchen wir zum nächstmöglichen Zeitpunkt</w:t>
      </w:r>
      <w:r>
        <w:rPr>
          <w:rFonts w:ascii="Arial Narrow" w:hAnsi="Arial Narrow"/>
          <w:color w:val="242424"/>
          <w:sz w:val="24"/>
          <w:szCs w:val="24"/>
        </w:rPr>
        <w:t xml:space="preserve"> </w:t>
      </w:r>
      <w:r w:rsidRPr="008E07E0">
        <w:rPr>
          <w:rFonts w:ascii="Arial Narrow" w:hAnsi="Arial Narrow"/>
          <w:color w:val="242424"/>
          <w:sz w:val="24"/>
          <w:szCs w:val="24"/>
        </w:rPr>
        <w:t>eine:</w:t>
      </w:r>
    </w:p>
    <w:p w14:paraId="665ACCBD" w14:textId="77777777" w:rsidR="004D7C35" w:rsidRPr="00051F01" w:rsidRDefault="004D7C35" w:rsidP="004D7C35">
      <w:pPr>
        <w:widowControl w:val="0"/>
        <w:spacing w:line="276" w:lineRule="auto"/>
        <w:rPr>
          <w:rFonts w:ascii="Agfa Rotis Semi Serif" w:hAnsi="Agfa Rotis Semi Serif"/>
          <w:b/>
          <w:sz w:val="22"/>
          <w:szCs w:val="22"/>
        </w:rPr>
      </w:pPr>
    </w:p>
    <w:p w14:paraId="446D6EDD" w14:textId="77777777" w:rsidR="004D7C35" w:rsidRPr="004D7C35" w:rsidRDefault="004D7C35" w:rsidP="004D7C35">
      <w:pPr>
        <w:widowControl w:val="0"/>
        <w:spacing w:line="276" w:lineRule="auto"/>
        <w:jc w:val="center"/>
        <w:rPr>
          <w:rFonts w:ascii="Arial Narrow" w:hAnsi="Arial Narrow"/>
          <w:b/>
          <w:sz w:val="32"/>
          <w:szCs w:val="32"/>
        </w:rPr>
      </w:pPr>
      <w:r w:rsidRPr="004D7C35">
        <w:rPr>
          <w:rFonts w:ascii="Arial Narrow" w:hAnsi="Arial Narrow"/>
          <w:b/>
          <w:sz w:val="32"/>
          <w:szCs w:val="32"/>
        </w:rPr>
        <w:t>Studentische Hilfskraft (m/w/d)</w:t>
      </w:r>
      <w:r w:rsidRPr="004D7C35">
        <w:t xml:space="preserve"> </w:t>
      </w:r>
      <w:r w:rsidRPr="004D7C35">
        <w:rPr>
          <w:rFonts w:ascii="Arial Narrow" w:hAnsi="Arial Narrow"/>
          <w:b/>
          <w:sz w:val="32"/>
          <w:szCs w:val="32"/>
        </w:rPr>
        <w:t xml:space="preserve">– CRM, Datenmanagement &amp; Event </w:t>
      </w:r>
    </w:p>
    <w:p w14:paraId="3542E5F5" w14:textId="77777777" w:rsidR="004D7C35" w:rsidRPr="00FE59C5" w:rsidRDefault="004D7C35" w:rsidP="004D7C35">
      <w:pPr>
        <w:widowControl w:val="0"/>
        <w:spacing w:line="276" w:lineRule="auto"/>
        <w:jc w:val="center"/>
        <w:rPr>
          <w:rFonts w:ascii="Arial Narrow" w:hAnsi="Arial Narrow"/>
          <w:b/>
          <w:bCs/>
          <w:sz w:val="32"/>
          <w:szCs w:val="32"/>
          <w:lang w:val="en-US"/>
        </w:rPr>
      </w:pPr>
      <w:r w:rsidRPr="00FE59C5">
        <w:rPr>
          <w:rFonts w:ascii="Arial Narrow" w:hAnsi="Arial Narrow"/>
          <w:b/>
          <w:sz w:val="32"/>
          <w:szCs w:val="32"/>
          <w:lang w:val="en-US"/>
        </w:rPr>
        <w:t xml:space="preserve">Support </w:t>
      </w:r>
      <w:proofErr w:type="spellStart"/>
      <w:r w:rsidRPr="00FE59C5">
        <w:rPr>
          <w:rFonts w:ascii="Arial Narrow" w:hAnsi="Arial Narrow"/>
          <w:b/>
          <w:sz w:val="32"/>
          <w:szCs w:val="32"/>
          <w:lang w:val="en-US"/>
        </w:rPr>
        <w:t>im</w:t>
      </w:r>
      <w:proofErr w:type="spellEnd"/>
      <w:r w:rsidRPr="00FE59C5">
        <w:rPr>
          <w:rFonts w:ascii="Arial Narrow" w:hAnsi="Arial Narrow"/>
          <w:b/>
          <w:sz w:val="32"/>
          <w:szCs w:val="32"/>
          <w:lang w:val="en-US"/>
        </w:rPr>
        <w:t xml:space="preserve"> Alumni Relations &amp; Career Development Office</w:t>
      </w:r>
    </w:p>
    <w:p w14:paraId="627CC164" w14:textId="77777777" w:rsidR="004D7C35" w:rsidRPr="00FE59C5" w:rsidRDefault="004D7C35" w:rsidP="004D7C35">
      <w:pPr>
        <w:widowControl w:val="0"/>
        <w:spacing w:line="276" w:lineRule="auto"/>
        <w:rPr>
          <w:rFonts w:ascii="Arial Narrow" w:hAnsi="Arial Narrow"/>
          <w:b/>
          <w:bCs/>
          <w:sz w:val="22"/>
          <w:szCs w:val="22"/>
          <w:lang w:val="en-US"/>
        </w:rPr>
      </w:pPr>
    </w:p>
    <w:p w14:paraId="67140DEA" w14:textId="77777777" w:rsidR="004D7C35" w:rsidRDefault="004D7C35" w:rsidP="004D7C35">
      <w:pPr>
        <w:widowControl w:val="0"/>
        <w:spacing w:line="276" w:lineRule="auto"/>
        <w:rPr>
          <w:rFonts w:ascii="Arial Narrow" w:hAnsi="Arial Narrow"/>
          <w:sz w:val="24"/>
          <w:szCs w:val="24"/>
        </w:rPr>
      </w:pPr>
      <w:r w:rsidRPr="008E07E0">
        <w:rPr>
          <w:rFonts w:ascii="Arial Narrow" w:hAnsi="Arial Narrow"/>
          <w:b/>
          <w:bCs/>
          <w:sz w:val="24"/>
          <w:szCs w:val="24"/>
        </w:rPr>
        <w:t>Ihre Aufgaben</w:t>
      </w:r>
      <w:r w:rsidRPr="008E07E0">
        <w:rPr>
          <w:rFonts w:ascii="Arial Narrow" w:hAnsi="Arial Narrow"/>
          <w:sz w:val="24"/>
          <w:szCs w:val="24"/>
        </w:rPr>
        <w:t>:</w:t>
      </w:r>
    </w:p>
    <w:p w14:paraId="0766BC21" w14:textId="77777777" w:rsidR="004D7C35" w:rsidRPr="008E07E0" w:rsidRDefault="004D7C35" w:rsidP="004D7C35">
      <w:pPr>
        <w:widowControl w:val="0"/>
        <w:spacing w:line="276" w:lineRule="auto"/>
        <w:rPr>
          <w:rFonts w:ascii="Arial Narrow" w:hAnsi="Arial Narrow"/>
          <w:sz w:val="24"/>
          <w:szCs w:val="24"/>
        </w:rPr>
      </w:pPr>
    </w:p>
    <w:p w14:paraId="0B4BE39B" w14:textId="77777777" w:rsidR="004D7C35" w:rsidRPr="00FE59C5" w:rsidRDefault="004D7C35" w:rsidP="004D7C35">
      <w:pPr>
        <w:widowControl w:val="0"/>
        <w:spacing w:line="276" w:lineRule="auto"/>
        <w:rPr>
          <w:rFonts w:ascii="Arial Narrow" w:hAnsi="Arial Narrow"/>
          <w:sz w:val="24"/>
          <w:szCs w:val="24"/>
        </w:rPr>
      </w:pPr>
      <w:r w:rsidRPr="00FE59C5">
        <w:rPr>
          <w:rFonts w:ascii="Arial Narrow" w:hAnsi="Arial Narrow"/>
          <w:b/>
          <w:bCs/>
          <w:sz w:val="24"/>
          <w:szCs w:val="24"/>
        </w:rPr>
        <w:t>CRM &amp; Datenmanagement</w:t>
      </w:r>
    </w:p>
    <w:p w14:paraId="79676BD3" w14:textId="77777777" w:rsidR="004D7C35" w:rsidRPr="00FE59C5" w:rsidRDefault="004D7C35" w:rsidP="004D7C35">
      <w:pPr>
        <w:widowControl w:val="0"/>
        <w:numPr>
          <w:ilvl w:val="0"/>
          <w:numId w:val="28"/>
        </w:numPr>
        <w:spacing w:line="276" w:lineRule="auto"/>
        <w:rPr>
          <w:rFonts w:ascii="Arial Narrow" w:hAnsi="Arial Narrow"/>
          <w:sz w:val="24"/>
          <w:szCs w:val="24"/>
        </w:rPr>
      </w:pPr>
      <w:r w:rsidRPr="00FE59C5">
        <w:rPr>
          <w:rFonts w:ascii="Arial Narrow" w:hAnsi="Arial Narrow"/>
          <w:sz w:val="24"/>
          <w:szCs w:val="24"/>
        </w:rPr>
        <w:t>Pflege und Aktualisierung von Alumni-Daten in unserem CRM-System (z.</w:t>
      </w:r>
      <w:r w:rsidRPr="00FE59C5">
        <w:rPr>
          <w:rFonts w:ascii="Arial" w:hAnsi="Arial" w:cs="Arial"/>
          <w:sz w:val="24"/>
          <w:szCs w:val="24"/>
        </w:rPr>
        <w:t> </w:t>
      </w:r>
      <w:r w:rsidRPr="00FE59C5">
        <w:rPr>
          <w:rFonts w:ascii="Arial Narrow" w:hAnsi="Arial Narrow"/>
          <w:sz w:val="24"/>
          <w:szCs w:val="24"/>
        </w:rPr>
        <w:t>B. Salesforce)</w:t>
      </w:r>
    </w:p>
    <w:p w14:paraId="0FA0788A" w14:textId="77777777" w:rsidR="004D7C35" w:rsidRPr="00FE59C5" w:rsidRDefault="004D7C35" w:rsidP="004D7C35">
      <w:pPr>
        <w:widowControl w:val="0"/>
        <w:numPr>
          <w:ilvl w:val="0"/>
          <w:numId w:val="28"/>
        </w:numPr>
        <w:spacing w:line="276" w:lineRule="auto"/>
        <w:rPr>
          <w:rFonts w:ascii="Arial Narrow" w:hAnsi="Arial Narrow"/>
          <w:sz w:val="24"/>
          <w:szCs w:val="24"/>
        </w:rPr>
      </w:pPr>
      <w:r w:rsidRPr="00FE59C5">
        <w:rPr>
          <w:rFonts w:ascii="Arial Narrow" w:hAnsi="Arial Narrow"/>
          <w:sz w:val="24"/>
          <w:szCs w:val="24"/>
        </w:rPr>
        <w:t>Unterstützung bei der Datenaufbereitung und -strukturierung (z.</w:t>
      </w:r>
      <w:r w:rsidRPr="00FE59C5">
        <w:rPr>
          <w:rFonts w:ascii="Arial" w:hAnsi="Arial" w:cs="Arial"/>
          <w:sz w:val="24"/>
          <w:szCs w:val="24"/>
        </w:rPr>
        <w:t> </w:t>
      </w:r>
      <w:r w:rsidRPr="00FE59C5">
        <w:rPr>
          <w:rFonts w:ascii="Arial Narrow" w:hAnsi="Arial Narrow"/>
          <w:sz w:val="24"/>
          <w:szCs w:val="24"/>
        </w:rPr>
        <w:t>B. f</w:t>
      </w:r>
      <w:r w:rsidRPr="00FE59C5">
        <w:rPr>
          <w:rFonts w:ascii="Arial Narrow" w:hAnsi="Arial Narrow" w:cs="Arial Narrow"/>
          <w:sz w:val="24"/>
          <w:szCs w:val="24"/>
        </w:rPr>
        <w:t>ü</w:t>
      </w:r>
      <w:r w:rsidRPr="00FE59C5">
        <w:rPr>
          <w:rFonts w:ascii="Arial Narrow" w:hAnsi="Arial Narrow"/>
          <w:sz w:val="24"/>
          <w:szCs w:val="24"/>
        </w:rPr>
        <w:t>r Mailings, oder Reports)</w:t>
      </w:r>
    </w:p>
    <w:p w14:paraId="1A3CF56A" w14:textId="77777777" w:rsidR="004D7C35" w:rsidRDefault="004D7C35" w:rsidP="004D7C35">
      <w:pPr>
        <w:widowControl w:val="0"/>
        <w:numPr>
          <w:ilvl w:val="0"/>
          <w:numId w:val="28"/>
        </w:numPr>
        <w:spacing w:line="276" w:lineRule="auto"/>
        <w:rPr>
          <w:rFonts w:ascii="Arial Narrow" w:hAnsi="Arial Narrow"/>
          <w:sz w:val="24"/>
          <w:szCs w:val="24"/>
        </w:rPr>
      </w:pPr>
      <w:r w:rsidRPr="00FE59C5">
        <w:rPr>
          <w:rFonts w:ascii="Arial Narrow" w:hAnsi="Arial Narrow"/>
          <w:sz w:val="24"/>
          <w:szCs w:val="24"/>
        </w:rPr>
        <w:t xml:space="preserve">Sicherstellung der Datenqualität (Bereinigung, </w:t>
      </w:r>
      <w:proofErr w:type="spellStart"/>
      <w:r w:rsidRPr="00FE59C5">
        <w:rPr>
          <w:rFonts w:ascii="Arial Narrow" w:hAnsi="Arial Narrow"/>
          <w:sz w:val="24"/>
          <w:szCs w:val="24"/>
        </w:rPr>
        <w:t>Dublettenprüfung</w:t>
      </w:r>
      <w:proofErr w:type="spellEnd"/>
      <w:r w:rsidRPr="00FE59C5">
        <w:rPr>
          <w:rFonts w:ascii="Arial Narrow" w:hAnsi="Arial Narrow"/>
          <w:sz w:val="24"/>
          <w:szCs w:val="24"/>
        </w:rPr>
        <w:t>, Konsistenz)</w:t>
      </w:r>
    </w:p>
    <w:p w14:paraId="2F9FAE96" w14:textId="77777777" w:rsidR="004D7C35" w:rsidRPr="00FE59C5" w:rsidRDefault="004D7C35" w:rsidP="004D7C35">
      <w:pPr>
        <w:widowControl w:val="0"/>
        <w:spacing w:line="276" w:lineRule="auto"/>
        <w:ind w:left="720"/>
        <w:rPr>
          <w:rFonts w:ascii="Arial Narrow" w:hAnsi="Arial Narrow"/>
          <w:sz w:val="24"/>
          <w:szCs w:val="24"/>
        </w:rPr>
      </w:pPr>
    </w:p>
    <w:p w14:paraId="1BF98A7C" w14:textId="77777777" w:rsidR="004D7C35" w:rsidRPr="00FE59C5" w:rsidRDefault="004D7C35" w:rsidP="004D7C35">
      <w:pPr>
        <w:widowControl w:val="0"/>
        <w:spacing w:line="276" w:lineRule="auto"/>
        <w:rPr>
          <w:rFonts w:ascii="Arial Narrow" w:hAnsi="Arial Narrow"/>
          <w:sz w:val="24"/>
          <w:szCs w:val="24"/>
        </w:rPr>
      </w:pPr>
      <w:r w:rsidRPr="00FE59C5">
        <w:rPr>
          <w:rFonts w:ascii="Arial Narrow" w:hAnsi="Arial Narrow"/>
          <w:b/>
          <w:bCs/>
          <w:sz w:val="24"/>
          <w:szCs w:val="24"/>
        </w:rPr>
        <w:t>Reporting &amp; Unterstützung der Kommunikation</w:t>
      </w:r>
    </w:p>
    <w:p w14:paraId="4F42704B" w14:textId="77777777" w:rsidR="004D7C35" w:rsidRPr="00FE59C5" w:rsidRDefault="004D7C35" w:rsidP="004D7C35">
      <w:pPr>
        <w:widowControl w:val="0"/>
        <w:numPr>
          <w:ilvl w:val="0"/>
          <w:numId w:val="29"/>
        </w:numPr>
        <w:spacing w:line="276" w:lineRule="auto"/>
        <w:rPr>
          <w:rFonts w:ascii="Arial Narrow" w:hAnsi="Arial Narrow"/>
          <w:sz w:val="24"/>
          <w:szCs w:val="24"/>
        </w:rPr>
      </w:pPr>
      <w:r w:rsidRPr="00FE59C5">
        <w:rPr>
          <w:rFonts w:ascii="Arial Narrow" w:hAnsi="Arial Narrow"/>
          <w:sz w:val="24"/>
          <w:szCs w:val="24"/>
        </w:rPr>
        <w:t>Vorbereitung von Daten für Newsletter und Reports</w:t>
      </w:r>
    </w:p>
    <w:p w14:paraId="42DABE65" w14:textId="77777777" w:rsidR="004D7C35" w:rsidRDefault="004D7C35" w:rsidP="004D7C35">
      <w:pPr>
        <w:widowControl w:val="0"/>
        <w:numPr>
          <w:ilvl w:val="0"/>
          <w:numId w:val="29"/>
        </w:numPr>
        <w:spacing w:line="276" w:lineRule="auto"/>
        <w:rPr>
          <w:rFonts w:ascii="Arial Narrow" w:hAnsi="Arial Narrow"/>
          <w:sz w:val="24"/>
          <w:szCs w:val="24"/>
        </w:rPr>
      </w:pPr>
      <w:r w:rsidRPr="00FE59C5">
        <w:rPr>
          <w:rFonts w:ascii="Arial Narrow" w:hAnsi="Arial Narrow"/>
          <w:sz w:val="24"/>
          <w:szCs w:val="24"/>
        </w:rPr>
        <w:t>Unterstützung bei der Segmentierung von Zielgruppen</w:t>
      </w:r>
    </w:p>
    <w:p w14:paraId="5CC6F7AA" w14:textId="77777777" w:rsidR="004D7C35" w:rsidRPr="00FE59C5" w:rsidRDefault="004D7C35" w:rsidP="004D7C35">
      <w:pPr>
        <w:widowControl w:val="0"/>
        <w:spacing w:line="276" w:lineRule="auto"/>
        <w:ind w:left="720"/>
        <w:rPr>
          <w:rFonts w:ascii="Arial Narrow" w:hAnsi="Arial Narrow"/>
          <w:sz w:val="24"/>
          <w:szCs w:val="24"/>
        </w:rPr>
      </w:pPr>
    </w:p>
    <w:p w14:paraId="58181FD4" w14:textId="77777777" w:rsidR="004D7C35" w:rsidRPr="00FE59C5" w:rsidRDefault="004D7C35" w:rsidP="004D7C35">
      <w:pPr>
        <w:widowControl w:val="0"/>
        <w:spacing w:line="276" w:lineRule="auto"/>
        <w:rPr>
          <w:rFonts w:ascii="Arial Narrow" w:hAnsi="Arial Narrow"/>
          <w:sz w:val="24"/>
          <w:szCs w:val="24"/>
          <w:lang w:val="en-US"/>
        </w:rPr>
      </w:pPr>
      <w:r w:rsidRPr="00FE59C5">
        <w:rPr>
          <w:rFonts w:ascii="Arial Narrow" w:hAnsi="Arial Narrow"/>
          <w:b/>
          <w:bCs/>
          <w:sz w:val="24"/>
          <w:szCs w:val="24"/>
          <w:lang w:val="en-US"/>
        </w:rPr>
        <w:t>Event Support (Alumni &amp; Networking Events)</w:t>
      </w:r>
    </w:p>
    <w:p w14:paraId="3089F783" w14:textId="77777777" w:rsidR="004D7C35" w:rsidRPr="00FE59C5" w:rsidRDefault="004D7C35" w:rsidP="004D7C35">
      <w:pPr>
        <w:widowControl w:val="0"/>
        <w:numPr>
          <w:ilvl w:val="0"/>
          <w:numId w:val="30"/>
        </w:numPr>
        <w:spacing w:line="276" w:lineRule="auto"/>
        <w:rPr>
          <w:rFonts w:ascii="Arial Narrow" w:hAnsi="Arial Narrow"/>
          <w:sz w:val="24"/>
          <w:szCs w:val="24"/>
        </w:rPr>
      </w:pPr>
      <w:r w:rsidRPr="00FE59C5">
        <w:rPr>
          <w:rFonts w:ascii="Arial Narrow" w:hAnsi="Arial Narrow"/>
          <w:sz w:val="24"/>
          <w:szCs w:val="24"/>
        </w:rPr>
        <w:t>Unterstützung bei der Vorbereitung von Veranstaltungen (z.</w:t>
      </w:r>
      <w:r w:rsidRPr="00FE59C5">
        <w:rPr>
          <w:rFonts w:ascii="Arial" w:hAnsi="Arial" w:cs="Arial"/>
          <w:sz w:val="24"/>
          <w:szCs w:val="24"/>
        </w:rPr>
        <w:t> </w:t>
      </w:r>
      <w:r w:rsidRPr="00FE59C5">
        <w:rPr>
          <w:rFonts w:ascii="Arial Narrow" w:hAnsi="Arial Narrow"/>
          <w:sz w:val="24"/>
          <w:szCs w:val="24"/>
        </w:rPr>
        <w:t>B. Teilnehmerlisten, Organisation)</w:t>
      </w:r>
    </w:p>
    <w:p w14:paraId="37E91ADB" w14:textId="77777777" w:rsidR="004D7C35" w:rsidRPr="00FE59C5" w:rsidRDefault="004D7C35" w:rsidP="004D7C35">
      <w:pPr>
        <w:widowControl w:val="0"/>
        <w:numPr>
          <w:ilvl w:val="0"/>
          <w:numId w:val="30"/>
        </w:numPr>
        <w:spacing w:line="276" w:lineRule="auto"/>
        <w:rPr>
          <w:rFonts w:ascii="Arial Narrow" w:hAnsi="Arial Narrow"/>
          <w:sz w:val="24"/>
          <w:szCs w:val="24"/>
        </w:rPr>
      </w:pPr>
      <w:r w:rsidRPr="00FE59C5">
        <w:rPr>
          <w:rFonts w:ascii="Arial Narrow" w:hAnsi="Arial Narrow"/>
          <w:sz w:val="24"/>
          <w:szCs w:val="24"/>
        </w:rPr>
        <w:t>Mithilfe beim Einlass und Betreuung der Gäste vor Ort</w:t>
      </w:r>
    </w:p>
    <w:p w14:paraId="04B81B3B" w14:textId="77777777" w:rsidR="004D7C35" w:rsidRPr="00FE59C5" w:rsidRDefault="004D7C35" w:rsidP="004D7C35">
      <w:pPr>
        <w:widowControl w:val="0"/>
        <w:numPr>
          <w:ilvl w:val="0"/>
          <w:numId w:val="30"/>
        </w:numPr>
        <w:spacing w:line="276" w:lineRule="auto"/>
        <w:rPr>
          <w:rFonts w:ascii="Arial Narrow" w:hAnsi="Arial Narrow"/>
          <w:sz w:val="24"/>
          <w:szCs w:val="24"/>
        </w:rPr>
      </w:pPr>
      <w:r w:rsidRPr="00FE59C5">
        <w:rPr>
          <w:rFonts w:ascii="Arial Narrow" w:hAnsi="Arial Narrow"/>
          <w:sz w:val="24"/>
          <w:szCs w:val="24"/>
        </w:rPr>
        <w:t>Unterstützung bei der Nachbereitung (z.</w:t>
      </w:r>
      <w:r w:rsidRPr="00FE59C5">
        <w:rPr>
          <w:rFonts w:ascii="Arial" w:hAnsi="Arial" w:cs="Arial"/>
          <w:sz w:val="24"/>
          <w:szCs w:val="24"/>
        </w:rPr>
        <w:t> </w:t>
      </w:r>
      <w:r w:rsidRPr="00FE59C5">
        <w:rPr>
          <w:rFonts w:ascii="Arial Narrow" w:hAnsi="Arial Narrow"/>
          <w:sz w:val="24"/>
          <w:szCs w:val="24"/>
        </w:rPr>
        <w:t>B. Datenpflege, Teilnehmer-Tracking</w:t>
      </w:r>
    </w:p>
    <w:p w14:paraId="25F9477B" w14:textId="77777777" w:rsidR="004D7C35" w:rsidRPr="008E07E0" w:rsidRDefault="004D7C35" w:rsidP="004D7C35">
      <w:pPr>
        <w:widowControl w:val="0"/>
        <w:spacing w:before="240" w:line="276" w:lineRule="auto"/>
        <w:rPr>
          <w:rFonts w:ascii="Arial Narrow" w:hAnsi="Arial Narrow"/>
          <w:b/>
          <w:bCs/>
          <w:sz w:val="24"/>
          <w:szCs w:val="24"/>
        </w:rPr>
      </w:pPr>
      <w:r w:rsidRPr="008E07E0">
        <w:rPr>
          <w:rFonts w:ascii="Arial Narrow" w:hAnsi="Arial Narrow"/>
          <w:b/>
          <w:bCs/>
          <w:sz w:val="24"/>
          <w:szCs w:val="24"/>
        </w:rPr>
        <w:t>Was wir bieten:</w:t>
      </w:r>
    </w:p>
    <w:p w14:paraId="6737F121" w14:textId="77777777" w:rsidR="004D7C35" w:rsidRPr="00FE59C5" w:rsidRDefault="004D7C35" w:rsidP="004D7C35">
      <w:pPr>
        <w:pStyle w:val="Listenabsatz"/>
        <w:widowControl w:val="0"/>
        <w:numPr>
          <w:ilvl w:val="0"/>
          <w:numId w:val="31"/>
        </w:numPr>
        <w:spacing w:before="240" w:line="276" w:lineRule="auto"/>
        <w:rPr>
          <w:rFonts w:ascii="Arial Narrow" w:hAnsi="Arial Narrow"/>
          <w:sz w:val="24"/>
          <w:szCs w:val="24"/>
        </w:rPr>
      </w:pPr>
      <w:r w:rsidRPr="00FE59C5">
        <w:rPr>
          <w:rFonts w:ascii="Arial Narrow" w:hAnsi="Arial Narrow"/>
          <w:sz w:val="24"/>
          <w:szCs w:val="24"/>
        </w:rPr>
        <w:t>Einblicke in die täglichen Aufgaben einer der erfolgreichsten Business Schools Europas</w:t>
      </w:r>
    </w:p>
    <w:p w14:paraId="682A68B6" w14:textId="77777777" w:rsidR="004D7C35" w:rsidRPr="00FE59C5" w:rsidRDefault="004D7C35" w:rsidP="004D7C35">
      <w:pPr>
        <w:pStyle w:val="Listenabsatz"/>
        <w:widowControl w:val="0"/>
        <w:numPr>
          <w:ilvl w:val="0"/>
          <w:numId w:val="31"/>
        </w:numPr>
        <w:spacing w:before="240" w:line="276" w:lineRule="auto"/>
        <w:rPr>
          <w:rFonts w:ascii="Arial Narrow" w:hAnsi="Arial Narrow"/>
          <w:sz w:val="24"/>
          <w:szCs w:val="24"/>
        </w:rPr>
      </w:pPr>
      <w:r w:rsidRPr="00FE59C5">
        <w:rPr>
          <w:rFonts w:ascii="Arial Narrow" w:hAnsi="Arial Narrow"/>
          <w:sz w:val="24"/>
          <w:szCs w:val="24"/>
        </w:rPr>
        <w:t>Mitarbeit in einem jungen und dynamischen Team</w:t>
      </w:r>
    </w:p>
    <w:p w14:paraId="3DFFF345" w14:textId="77777777" w:rsidR="004D7C35" w:rsidRPr="00FE59C5" w:rsidRDefault="004D7C35" w:rsidP="004D7C35">
      <w:pPr>
        <w:pStyle w:val="Listenabsatz"/>
        <w:widowControl w:val="0"/>
        <w:numPr>
          <w:ilvl w:val="0"/>
          <w:numId w:val="31"/>
        </w:numPr>
        <w:spacing w:before="240" w:line="276" w:lineRule="auto"/>
        <w:rPr>
          <w:rFonts w:ascii="Arial Narrow" w:hAnsi="Arial Narrow"/>
          <w:sz w:val="24"/>
          <w:szCs w:val="24"/>
        </w:rPr>
      </w:pPr>
      <w:r w:rsidRPr="00FE59C5">
        <w:rPr>
          <w:rFonts w:ascii="Arial Narrow" w:hAnsi="Arial Narrow"/>
          <w:sz w:val="24"/>
          <w:szCs w:val="24"/>
        </w:rPr>
        <w:t>Mitarbeit und damit auch Möglichkeit zur Teilnahme an exklusiven Networking Events der Mannheim Business School und deren Firmenpartnern</w:t>
      </w:r>
    </w:p>
    <w:p w14:paraId="1F248026" w14:textId="77777777" w:rsidR="004D7C35" w:rsidRPr="00FE59C5" w:rsidRDefault="004D7C35" w:rsidP="004D7C35">
      <w:pPr>
        <w:pStyle w:val="Listenabsatz"/>
        <w:widowControl w:val="0"/>
        <w:numPr>
          <w:ilvl w:val="0"/>
          <w:numId w:val="31"/>
        </w:numPr>
        <w:spacing w:before="240" w:line="276" w:lineRule="auto"/>
        <w:rPr>
          <w:rFonts w:ascii="Arial Narrow" w:hAnsi="Arial Narrow"/>
          <w:sz w:val="24"/>
          <w:szCs w:val="24"/>
        </w:rPr>
      </w:pPr>
      <w:r w:rsidRPr="00FE59C5">
        <w:rPr>
          <w:rFonts w:ascii="Arial Narrow" w:hAnsi="Arial Narrow"/>
          <w:sz w:val="24"/>
          <w:szCs w:val="24"/>
        </w:rPr>
        <w:t>Einblicke in Datenmanagement und CRM-Prozesse in einem internationalen Umfeld</w:t>
      </w:r>
    </w:p>
    <w:p w14:paraId="565502BA" w14:textId="77777777" w:rsidR="004D7C35" w:rsidRPr="00FE59C5" w:rsidRDefault="004D7C35" w:rsidP="004D7C35">
      <w:pPr>
        <w:pStyle w:val="Listenabsatz"/>
        <w:widowControl w:val="0"/>
        <w:numPr>
          <w:ilvl w:val="0"/>
          <w:numId w:val="31"/>
        </w:numPr>
        <w:spacing w:before="240" w:line="276" w:lineRule="auto"/>
        <w:rPr>
          <w:rFonts w:ascii="Arial Narrow" w:hAnsi="Arial Narrow"/>
          <w:sz w:val="24"/>
          <w:szCs w:val="24"/>
        </w:rPr>
      </w:pPr>
      <w:r w:rsidRPr="00FE59C5">
        <w:rPr>
          <w:rFonts w:ascii="Arial Narrow" w:hAnsi="Arial Narrow"/>
          <w:sz w:val="24"/>
          <w:szCs w:val="24"/>
        </w:rPr>
        <w:t>Praktische Erfahrung mit Tools wie Salesforce</w:t>
      </w:r>
    </w:p>
    <w:p w14:paraId="16567A02" w14:textId="77777777" w:rsidR="004D7C35" w:rsidRPr="00FE59C5" w:rsidRDefault="004D7C35" w:rsidP="004D7C35">
      <w:pPr>
        <w:pStyle w:val="Listenabsatz"/>
        <w:widowControl w:val="0"/>
        <w:numPr>
          <w:ilvl w:val="0"/>
          <w:numId w:val="31"/>
        </w:numPr>
        <w:spacing w:before="240" w:line="276" w:lineRule="auto"/>
        <w:rPr>
          <w:rFonts w:ascii="Arial Narrow" w:hAnsi="Arial Narrow"/>
          <w:sz w:val="24"/>
          <w:szCs w:val="24"/>
        </w:rPr>
      </w:pPr>
      <w:r w:rsidRPr="00FE59C5">
        <w:rPr>
          <w:rFonts w:ascii="Arial Narrow" w:hAnsi="Arial Narrow"/>
          <w:sz w:val="24"/>
          <w:szCs w:val="24"/>
        </w:rPr>
        <w:t>Mitarbeit an zentralen Prozessen der Alumni-Kommunikation</w:t>
      </w:r>
    </w:p>
    <w:p w14:paraId="0E934970" w14:textId="77777777" w:rsidR="004D7C35" w:rsidRPr="00FE59C5" w:rsidRDefault="004D7C35" w:rsidP="004D7C35">
      <w:pPr>
        <w:pStyle w:val="Listenabsatz"/>
        <w:widowControl w:val="0"/>
        <w:numPr>
          <w:ilvl w:val="0"/>
          <w:numId w:val="31"/>
        </w:numPr>
        <w:spacing w:before="240" w:line="276" w:lineRule="auto"/>
        <w:rPr>
          <w:rFonts w:ascii="Arial Narrow" w:hAnsi="Arial Narrow"/>
          <w:sz w:val="24"/>
          <w:szCs w:val="24"/>
        </w:rPr>
      </w:pPr>
      <w:r w:rsidRPr="00FE59C5">
        <w:rPr>
          <w:rFonts w:ascii="Arial Narrow" w:hAnsi="Arial Narrow"/>
          <w:sz w:val="24"/>
          <w:szCs w:val="24"/>
        </w:rPr>
        <w:t>Mitarbeit bei Networking-Veranstaltungen, Absolventenfeiern, und anderen Events</w:t>
      </w:r>
    </w:p>
    <w:p w14:paraId="38BE314C" w14:textId="77777777" w:rsidR="004D7C35" w:rsidRDefault="004D7C35" w:rsidP="004D7C35">
      <w:pPr>
        <w:widowControl w:val="0"/>
        <w:spacing w:before="240" w:line="276" w:lineRule="auto"/>
        <w:rPr>
          <w:rFonts w:ascii="Arial Narrow" w:hAnsi="Arial Narrow"/>
          <w:b/>
          <w:bCs/>
          <w:sz w:val="24"/>
          <w:szCs w:val="24"/>
        </w:rPr>
      </w:pPr>
    </w:p>
    <w:p w14:paraId="125EF0BF" w14:textId="77777777" w:rsidR="004D7C35" w:rsidRDefault="004D7C35" w:rsidP="004D7C35">
      <w:pPr>
        <w:widowControl w:val="0"/>
        <w:spacing w:before="240" w:line="276" w:lineRule="auto"/>
        <w:rPr>
          <w:rFonts w:ascii="Arial Narrow" w:hAnsi="Arial Narrow"/>
          <w:b/>
          <w:bCs/>
          <w:sz w:val="24"/>
          <w:szCs w:val="24"/>
        </w:rPr>
      </w:pPr>
    </w:p>
    <w:p w14:paraId="5F68FEF7" w14:textId="737609B2" w:rsidR="004D7C35" w:rsidRPr="008E07E0" w:rsidRDefault="004D7C35" w:rsidP="004D7C35">
      <w:pPr>
        <w:widowControl w:val="0"/>
        <w:spacing w:before="240" w:line="276" w:lineRule="auto"/>
        <w:rPr>
          <w:rFonts w:ascii="Arial Narrow" w:hAnsi="Arial Narrow"/>
          <w:b/>
          <w:bCs/>
          <w:sz w:val="24"/>
          <w:szCs w:val="24"/>
        </w:rPr>
      </w:pPr>
      <w:r>
        <w:rPr>
          <w:rFonts w:ascii="Arial Narrow" w:hAnsi="Arial Narrow"/>
          <w:b/>
          <w:bCs/>
          <w:sz w:val="24"/>
          <w:szCs w:val="24"/>
        </w:rPr>
        <w:t>Ihr Profil - Das bringen Sie mit</w:t>
      </w:r>
      <w:r w:rsidRPr="008E07E0">
        <w:rPr>
          <w:rFonts w:ascii="Arial Narrow" w:hAnsi="Arial Narrow"/>
          <w:b/>
          <w:bCs/>
          <w:sz w:val="24"/>
          <w:szCs w:val="24"/>
        </w:rPr>
        <w:t>?</w:t>
      </w:r>
    </w:p>
    <w:p w14:paraId="5A0A2584" w14:textId="77777777" w:rsidR="004D7C35" w:rsidRPr="00FE59C5" w:rsidRDefault="004D7C35" w:rsidP="004D7C35">
      <w:pPr>
        <w:pStyle w:val="Listenabsatz"/>
        <w:widowControl w:val="0"/>
        <w:numPr>
          <w:ilvl w:val="0"/>
          <w:numId w:val="32"/>
        </w:numPr>
        <w:spacing w:before="240" w:line="276" w:lineRule="auto"/>
        <w:rPr>
          <w:rFonts w:ascii="Arial Narrow" w:hAnsi="Arial Narrow"/>
          <w:sz w:val="24"/>
          <w:szCs w:val="24"/>
        </w:rPr>
      </w:pPr>
      <w:r w:rsidRPr="00FE59C5">
        <w:rPr>
          <w:rFonts w:ascii="Arial Narrow" w:hAnsi="Arial Narrow"/>
          <w:sz w:val="24"/>
          <w:szCs w:val="24"/>
        </w:rPr>
        <w:t>Eingeschriebener Student/in, idealerweise im Bereich BWL, Wirtschaftsinformatik, Data Management, Marketing oder vergleichbar</w:t>
      </w:r>
    </w:p>
    <w:p w14:paraId="524E2659" w14:textId="77777777" w:rsidR="004D7C35" w:rsidRPr="00FE59C5" w:rsidRDefault="004D7C35" w:rsidP="004D7C35">
      <w:pPr>
        <w:pStyle w:val="Listenabsatz"/>
        <w:widowControl w:val="0"/>
        <w:numPr>
          <w:ilvl w:val="0"/>
          <w:numId w:val="32"/>
        </w:numPr>
        <w:spacing w:before="240" w:line="276" w:lineRule="auto"/>
        <w:rPr>
          <w:rFonts w:ascii="Arial Narrow" w:hAnsi="Arial Narrow"/>
          <w:sz w:val="24"/>
          <w:szCs w:val="24"/>
        </w:rPr>
      </w:pPr>
      <w:r w:rsidRPr="00FE59C5">
        <w:rPr>
          <w:rFonts w:ascii="Arial Narrow" w:hAnsi="Arial Narrow"/>
          <w:sz w:val="24"/>
          <w:szCs w:val="24"/>
        </w:rPr>
        <w:t>Erste Erfahrung mit CRM-Systemen (idealerweise Salesforce oder ähnliche) von Vorteil</w:t>
      </w:r>
    </w:p>
    <w:p w14:paraId="1B2205AB" w14:textId="77777777" w:rsidR="004D7C35" w:rsidRPr="00FE59C5" w:rsidRDefault="004D7C35" w:rsidP="004D7C35">
      <w:pPr>
        <w:pStyle w:val="Listenabsatz"/>
        <w:widowControl w:val="0"/>
        <w:numPr>
          <w:ilvl w:val="0"/>
          <w:numId w:val="32"/>
        </w:numPr>
        <w:spacing w:before="240" w:line="276" w:lineRule="auto"/>
        <w:rPr>
          <w:rFonts w:ascii="Arial Narrow" w:hAnsi="Arial Narrow"/>
          <w:sz w:val="24"/>
          <w:szCs w:val="24"/>
        </w:rPr>
      </w:pPr>
      <w:r w:rsidRPr="00FE59C5">
        <w:rPr>
          <w:rFonts w:ascii="Arial Narrow" w:hAnsi="Arial Narrow"/>
          <w:sz w:val="24"/>
          <w:szCs w:val="24"/>
        </w:rPr>
        <w:t>Sorgfältige, strukturierte und datenaffine Arbeitsweise</w:t>
      </w:r>
    </w:p>
    <w:p w14:paraId="034022BA" w14:textId="77777777" w:rsidR="004D7C35" w:rsidRPr="00FE59C5" w:rsidRDefault="004D7C35" w:rsidP="004D7C35">
      <w:pPr>
        <w:pStyle w:val="Listenabsatz"/>
        <w:widowControl w:val="0"/>
        <w:numPr>
          <w:ilvl w:val="0"/>
          <w:numId w:val="32"/>
        </w:numPr>
        <w:spacing w:before="240" w:line="276" w:lineRule="auto"/>
        <w:rPr>
          <w:rFonts w:ascii="Arial Narrow" w:hAnsi="Arial Narrow"/>
          <w:sz w:val="24"/>
          <w:szCs w:val="24"/>
        </w:rPr>
      </w:pPr>
      <w:r w:rsidRPr="00FE59C5">
        <w:rPr>
          <w:rFonts w:ascii="Arial Narrow" w:hAnsi="Arial Narrow"/>
          <w:sz w:val="24"/>
          <w:szCs w:val="24"/>
        </w:rPr>
        <w:t>Sicherer Umgang mit Excel/Google Sheets</w:t>
      </w:r>
    </w:p>
    <w:p w14:paraId="4E80F67D" w14:textId="77777777" w:rsidR="004D7C35" w:rsidRPr="00FE59C5" w:rsidRDefault="004D7C35" w:rsidP="004D7C35">
      <w:pPr>
        <w:pStyle w:val="Listenabsatz"/>
        <w:widowControl w:val="0"/>
        <w:numPr>
          <w:ilvl w:val="0"/>
          <w:numId w:val="32"/>
        </w:numPr>
        <w:spacing w:before="240" w:line="276" w:lineRule="auto"/>
        <w:rPr>
          <w:rFonts w:ascii="Arial Narrow" w:hAnsi="Arial Narrow"/>
          <w:sz w:val="24"/>
          <w:szCs w:val="24"/>
        </w:rPr>
      </w:pPr>
      <w:r w:rsidRPr="00FE59C5">
        <w:rPr>
          <w:rFonts w:ascii="Arial Narrow" w:hAnsi="Arial Narrow"/>
          <w:sz w:val="24"/>
          <w:szCs w:val="24"/>
        </w:rPr>
        <w:t>Interesse an Datenanalyse und -organisation</w:t>
      </w:r>
    </w:p>
    <w:p w14:paraId="447CE6BD" w14:textId="77777777" w:rsidR="004D7C35" w:rsidRPr="00FE59C5" w:rsidRDefault="004D7C35" w:rsidP="004D7C35">
      <w:pPr>
        <w:pStyle w:val="Listenabsatz"/>
        <w:widowControl w:val="0"/>
        <w:numPr>
          <w:ilvl w:val="0"/>
          <w:numId w:val="32"/>
        </w:numPr>
        <w:spacing w:before="240" w:line="276" w:lineRule="auto"/>
        <w:rPr>
          <w:rFonts w:ascii="Arial Narrow" w:hAnsi="Arial Narrow"/>
          <w:sz w:val="24"/>
          <w:szCs w:val="24"/>
        </w:rPr>
      </w:pPr>
      <w:r w:rsidRPr="00FE59C5">
        <w:rPr>
          <w:rFonts w:ascii="Arial Narrow" w:hAnsi="Arial Narrow"/>
          <w:sz w:val="24"/>
          <w:szCs w:val="24"/>
        </w:rPr>
        <w:t>Zuverlässigkeit, Eigeninitiative und Teamfähigkeit</w:t>
      </w:r>
    </w:p>
    <w:p w14:paraId="06ACBC87" w14:textId="77777777" w:rsidR="004D7C35" w:rsidRPr="00FE59C5" w:rsidRDefault="004D7C35" w:rsidP="004D7C35">
      <w:pPr>
        <w:pStyle w:val="Listenabsatz"/>
        <w:widowControl w:val="0"/>
        <w:numPr>
          <w:ilvl w:val="0"/>
          <w:numId w:val="32"/>
        </w:numPr>
        <w:spacing w:before="240" w:line="276" w:lineRule="auto"/>
        <w:rPr>
          <w:rFonts w:ascii="Arial Narrow" w:hAnsi="Arial Narrow"/>
          <w:sz w:val="24"/>
          <w:szCs w:val="24"/>
        </w:rPr>
      </w:pPr>
      <w:r w:rsidRPr="00FE59C5">
        <w:rPr>
          <w:rFonts w:ascii="Arial Narrow" w:hAnsi="Arial Narrow"/>
          <w:sz w:val="24"/>
          <w:szCs w:val="24"/>
        </w:rPr>
        <w:t>Gute Deutsch- und Englischkenntnisse (aufgrund internationaler Alumni)</w:t>
      </w:r>
    </w:p>
    <w:p w14:paraId="2BC92EAE" w14:textId="77777777" w:rsidR="004D7C35" w:rsidRPr="00FE59C5" w:rsidRDefault="004D7C35" w:rsidP="004D7C35">
      <w:pPr>
        <w:pStyle w:val="Listenabsatz"/>
        <w:widowControl w:val="0"/>
        <w:numPr>
          <w:ilvl w:val="0"/>
          <w:numId w:val="32"/>
        </w:numPr>
        <w:spacing w:before="240" w:line="276" w:lineRule="auto"/>
        <w:rPr>
          <w:rFonts w:ascii="Arial Narrow" w:hAnsi="Arial Narrow"/>
          <w:sz w:val="24"/>
          <w:szCs w:val="24"/>
        </w:rPr>
      </w:pPr>
      <w:r w:rsidRPr="00FE59C5">
        <w:rPr>
          <w:rFonts w:ascii="Arial Narrow" w:hAnsi="Arial Narrow"/>
          <w:sz w:val="24"/>
          <w:szCs w:val="24"/>
        </w:rPr>
        <w:t>Flexibilität für gelegentliche Veranstaltungen</w:t>
      </w:r>
    </w:p>
    <w:p w14:paraId="697E12F8" w14:textId="77777777" w:rsidR="00731048" w:rsidRDefault="00731048" w:rsidP="004D7C35">
      <w:pPr>
        <w:widowControl w:val="0"/>
        <w:spacing w:before="240" w:line="276" w:lineRule="auto"/>
        <w:rPr>
          <w:rFonts w:ascii="Arial Narrow" w:hAnsi="Arial Narrow"/>
          <w:b/>
          <w:bCs/>
          <w:sz w:val="24"/>
          <w:szCs w:val="24"/>
        </w:rPr>
      </w:pPr>
    </w:p>
    <w:p w14:paraId="6010A66C" w14:textId="3EEB71EB" w:rsidR="004D7C35" w:rsidRPr="008E07E0" w:rsidRDefault="00731048" w:rsidP="004D7C35">
      <w:pPr>
        <w:widowControl w:val="0"/>
        <w:spacing w:before="240" w:line="276" w:lineRule="auto"/>
        <w:rPr>
          <w:rFonts w:ascii="Arial Narrow" w:eastAsiaTheme="minorHAnsi" w:hAnsi="Arial Narrow" w:cs="ArialNarrow,Bold"/>
          <w:b/>
          <w:color w:val="000000"/>
          <w:sz w:val="24"/>
          <w:szCs w:val="24"/>
          <w:lang w:eastAsia="en-US"/>
        </w:rPr>
      </w:pPr>
      <w:r w:rsidRPr="00731048">
        <w:rPr>
          <w:rFonts w:ascii="Arial Narrow" w:hAnsi="Arial Narrow"/>
          <w:b/>
          <w:bCs/>
          <w:sz w:val="24"/>
          <w:szCs w:val="24"/>
        </w:rPr>
        <w:t>Haben wir Ihr Interesse geweckt?</w:t>
      </w:r>
      <w:r>
        <w:rPr>
          <w:rFonts w:ascii="Arial Narrow" w:hAnsi="Arial Narrow"/>
          <w:b/>
          <w:bCs/>
          <w:sz w:val="24"/>
          <w:szCs w:val="24"/>
        </w:rPr>
        <w:br/>
      </w:r>
      <w:r w:rsidR="004D7C35" w:rsidRPr="008E07E0">
        <w:rPr>
          <w:rFonts w:ascii="Arial Narrow" w:eastAsiaTheme="minorHAnsi" w:hAnsi="Arial Narrow" w:cs="ArialNarrow,Bold"/>
          <w:bCs/>
          <w:noProof/>
          <w:color w:val="000000"/>
          <w:sz w:val="24"/>
          <w:szCs w:val="24"/>
          <w:lang w:eastAsia="en-US"/>
        </w:rPr>
        <w:drawing>
          <wp:anchor distT="0" distB="0" distL="114300" distR="114300" simplePos="0" relativeHeight="251661312" behindDoc="0" locked="0" layoutInCell="1" allowOverlap="1" wp14:anchorId="3821A4C0" wp14:editId="7DBA3250">
            <wp:simplePos x="0" y="0"/>
            <wp:positionH relativeFrom="margin">
              <wp:posOffset>4683125</wp:posOffset>
            </wp:positionH>
            <wp:positionV relativeFrom="paragraph">
              <wp:posOffset>344170</wp:posOffset>
            </wp:positionV>
            <wp:extent cx="1000125" cy="1000125"/>
            <wp:effectExtent l="0" t="0" r="9525" b="9525"/>
            <wp:wrapNone/>
            <wp:docPr id="288579142" name="Grafik 1" descr="Ein Bild, das Screenshot, Muster, Schwarz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579142" name="Grafik 1" descr="Ein Bild, das Screenshot, Muster, Schwarzweiß enthält.&#10;&#10;Automatisch generierte Beschreibung"/>
                    <pic:cNvPicPr/>
                  </pic:nvPicPr>
                  <pic:blipFill>
                    <a:blip r:embed="rId8"/>
                    <a:stretch>
                      <a:fillRect/>
                    </a:stretch>
                  </pic:blipFill>
                  <pic:spPr>
                    <a:xfrm>
                      <a:off x="0" y="0"/>
                      <a:ext cx="1000125" cy="1000125"/>
                    </a:xfrm>
                    <a:prstGeom prst="rect">
                      <a:avLst/>
                    </a:prstGeom>
                  </pic:spPr>
                </pic:pic>
              </a:graphicData>
            </a:graphic>
          </wp:anchor>
        </w:drawing>
      </w:r>
      <w:r w:rsidR="004D7C35" w:rsidRPr="008E07E0">
        <w:rPr>
          <w:rFonts w:ascii="Arial Narrow" w:hAnsi="Arial Narrow"/>
          <w:b/>
          <w:bCs/>
          <w:sz w:val="24"/>
          <w:szCs w:val="24"/>
        </w:rPr>
        <w:t>Dann bewerben Sie sich bei uns, w</w:t>
      </w:r>
      <w:r w:rsidR="004D7C35" w:rsidRPr="008E07E0">
        <w:rPr>
          <w:rFonts w:ascii="Arial Narrow" w:eastAsiaTheme="minorHAnsi" w:hAnsi="Arial Narrow" w:cs="ArialNarrow,Bold"/>
          <w:b/>
          <w:color w:val="000000"/>
          <w:sz w:val="24"/>
          <w:szCs w:val="24"/>
          <w:lang w:eastAsia="en-US"/>
        </w:rPr>
        <w:t>ir freuen uns darauf, Sie kennenzulernen!</w:t>
      </w:r>
    </w:p>
    <w:p w14:paraId="79CD5592" w14:textId="77777777" w:rsidR="004D7C35" w:rsidRPr="008E07E0" w:rsidRDefault="004D7C35" w:rsidP="004D7C35">
      <w:pPr>
        <w:widowControl w:val="0"/>
        <w:spacing w:line="276" w:lineRule="auto"/>
        <w:rPr>
          <w:rFonts w:ascii="Arial Narrow" w:hAnsi="Arial Narrow"/>
          <w:color w:val="548DD4" w:themeColor="text2" w:themeTint="99"/>
          <w:sz w:val="24"/>
          <w:szCs w:val="24"/>
        </w:rPr>
      </w:pPr>
      <w:r w:rsidRPr="008E07E0">
        <w:rPr>
          <w:rFonts w:ascii="Arial Narrow" w:hAnsi="Arial Narrow"/>
          <w:color w:val="548DD4" w:themeColor="text2" w:themeTint="99"/>
          <w:sz w:val="24"/>
          <w:szCs w:val="24"/>
        </w:rPr>
        <w:t>https://www.mannheim-business-school.com/de/die-mannheim-experience/</w:t>
      </w:r>
      <w:r>
        <w:rPr>
          <w:rFonts w:ascii="Arial Narrow" w:hAnsi="Arial Narrow"/>
          <w:color w:val="548DD4" w:themeColor="text2" w:themeTint="99"/>
          <w:sz w:val="24"/>
          <w:szCs w:val="24"/>
        </w:rPr>
        <w:br/>
      </w:r>
      <w:r w:rsidRPr="008E07E0">
        <w:rPr>
          <w:rFonts w:ascii="Arial Narrow" w:hAnsi="Arial Narrow"/>
          <w:color w:val="548DD4" w:themeColor="text2" w:themeTint="99"/>
          <w:sz w:val="24"/>
          <w:szCs w:val="24"/>
        </w:rPr>
        <w:t>die-institution/</w:t>
      </w:r>
      <w:proofErr w:type="spellStart"/>
      <w:r w:rsidRPr="008E07E0">
        <w:rPr>
          <w:rFonts w:ascii="Arial Narrow" w:hAnsi="Arial Narrow"/>
          <w:color w:val="548DD4" w:themeColor="text2" w:themeTint="99"/>
          <w:sz w:val="24"/>
          <w:szCs w:val="24"/>
        </w:rPr>
        <w:t>mbs</w:t>
      </w:r>
      <w:proofErr w:type="spellEnd"/>
      <w:r w:rsidRPr="008E07E0">
        <w:rPr>
          <w:rFonts w:ascii="Arial Narrow" w:hAnsi="Arial Narrow"/>
          <w:color w:val="548DD4" w:themeColor="text2" w:themeTint="99"/>
          <w:sz w:val="24"/>
          <w:szCs w:val="24"/>
        </w:rPr>
        <w:t>-als-arbeitgeber</w:t>
      </w:r>
    </w:p>
    <w:p w14:paraId="5558C829" w14:textId="77777777" w:rsidR="004D7C35" w:rsidRPr="008E07E0" w:rsidRDefault="004D7C35" w:rsidP="004D7C35">
      <w:pPr>
        <w:widowControl w:val="0"/>
        <w:spacing w:line="276" w:lineRule="auto"/>
        <w:ind w:left="2124" w:firstLine="708"/>
        <w:rPr>
          <w:rFonts w:ascii="Arial Narrow" w:eastAsiaTheme="minorHAnsi" w:hAnsi="Arial Narrow" w:cs="ArialNarrow,Bold"/>
          <w:bCs/>
          <w:color w:val="000000"/>
          <w:sz w:val="24"/>
          <w:szCs w:val="24"/>
          <w:lang w:eastAsia="en-US"/>
        </w:rPr>
      </w:pPr>
    </w:p>
    <w:p w14:paraId="4A03AC21" w14:textId="77777777" w:rsidR="004D7C35" w:rsidRPr="008E07E0" w:rsidRDefault="004D7C35" w:rsidP="004D7C35">
      <w:pPr>
        <w:widowControl w:val="0"/>
        <w:spacing w:line="276" w:lineRule="auto"/>
        <w:rPr>
          <w:rFonts w:ascii="Arial Narrow" w:hAnsi="Arial Narrow"/>
          <w:b/>
          <w:bCs/>
          <w:sz w:val="24"/>
          <w:szCs w:val="24"/>
        </w:rPr>
      </w:pPr>
    </w:p>
    <w:p w14:paraId="09EF42A9" w14:textId="77777777" w:rsidR="004D7C35" w:rsidRPr="008E07E0" w:rsidRDefault="004D7C35" w:rsidP="004D7C35">
      <w:pPr>
        <w:widowControl w:val="0"/>
        <w:spacing w:line="276" w:lineRule="auto"/>
        <w:rPr>
          <w:rFonts w:ascii="Arial Narrow" w:hAnsi="Arial Narrow"/>
          <w:sz w:val="24"/>
          <w:szCs w:val="24"/>
        </w:rPr>
      </w:pPr>
      <w:r w:rsidRPr="008E07E0">
        <w:rPr>
          <w:rFonts w:ascii="Arial Narrow" w:hAnsi="Arial Narrow"/>
          <w:b/>
          <w:bCs/>
          <w:sz w:val="24"/>
          <w:szCs w:val="24"/>
        </w:rPr>
        <w:t>Tätigkeitsumfang</w:t>
      </w:r>
      <w:r w:rsidRPr="008E07E0">
        <w:rPr>
          <w:rFonts w:ascii="Arial Narrow" w:hAnsi="Arial Narrow"/>
          <w:sz w:val="24"/>
          <w:szCs w:val="24"/>
        </w:rPr>
        <w:t xml:space="preserve">: </w:t>
      </w:r>
      <w:r w:rsidRPr="008E07E0">
        <w:rPr>
          <w:rFonts w:ascii="Arial Narrow" w:hAnsi="Arial Narrow"/>
          <w:sz w:val="24"/>
          <w:szCs w:val="24"/>
        </w:rPr>
        <w:tab/>
      </w:r>
      <w:r>
        <w:rPr>
          <w:rFonts w:ascii="Arial Narrow" w:hAnsi="Arial Narrow"/>
          <w:sz w:val="24"/>
          <w:szCs w:val="24"/>
        </w:rPr>
        <w:t>37-39</w:t>
      </w:r>
      <w:r w:rsidRPr="008E07E0">
        <w:rPr>
          <w:rFonts w:ascii="Arial Narrow" w:hAnsi="Arial Narrow"/>
          <w:sz w:val="24"/>
          <w:szCs w:val="24"/>
        </w:rPr>
        <w:t xml:space="preserve"> Stunden/Monat, individuell gestaltbar</w:t>
      </w:r>
    </w:p>
    <w:p w14:paraId="3ADD0A9D" w14:textId="77777777" w:rsidR="004D7C35" w:rsidRPr="008E07E0" w:rsidRDefault="004D7C35" w:rsidP="004D7C35">
      <w:pPr>
        <w:widowControl w:val="0"/>
        <w:spacing w:line="276" w:lineRule="auto"/>
        <w:rPr>
          <w:rFonts w:ascii="Arial Narrow" w:hAnsi="Arial Narrow"/>
          <w:sz w:val="24"/>
          <w:szCs w:val="24"/>
        </w:rPr>
      </w:pPr>
    </w:p>
    <w:p w14:paraId="4CECEBDF" w14:textId="77777777" w:rsidR="004D7C35" w:rsidRPr="008E07E0" w:rsidRDefault="004D7C35" w:rsidP="004D7C35">
      <w:pPr>
        <w:widowControl w:val="0"/>
        <w:spacing w:line="276" w:lineRule="auto"/>
        <w:rPr>
          <w:rFonts w:ascii="Arial Narrow" w:hAnsi="Arial Narrow"/>
          <w:sz w:val="24"/>
          <w:szCs w:val="24"/>
        </w:rPr>
      </w:pPr>
      <w:r w:rsidRPr="008E07E0">
        <w:rPr>
          <w:rFonts w:ascii="Arial Narrow" w:hAnsi="Arial Narrow"/>
          <w:b/>
          <w:sz w:val="24"/>
          <w:szCs w:val="24"/>
        </w:rPr>
        <w:t>Kontakt:</w:t>
      </w:r>
      <w:r w:rsidRPr="008E07E0">
        <w:rPr>
          <w:rFonts w:ascii="Arial Narrow" w:hAnsi="Arial Narrow"/>
          <w:b/>
          <w:sz w:val="24"/>
          <w:szCs w:val="24"/>
        </w:rPr>
        <w:tab/>
      </w:r>
      <w:r w:rsidRPr="008E07E0">
        <w:rPr>
          <w:rFonts w:ascii="Arial Narrow" w:hAnsi="Arial Narrow"/>
          <w:b/>
          <w:sz w:val="24"/>
          <w:szCs w:val="24"/>
        </w:rPr>
        <w:tab/>
      </w:r>
      <w:r w:rsidRPr="008E07E0">
        <w:rPr>
          <w:rFonts w:ascii="Arial Narrow" w:hAnsi="Arial Narrow"/>
          <w:bCs/>
          <w:sz w:val="24"/>
          <w:szCs w:val="24"/>
        </w:rPr>
        <w:t>Mannheim Business School gGmbH, L 5, 6, 68131 Mannheim</w:t>
      </w:r>
      <w:r w:rsidRPr="008E07E0">
        <w:rPr>
          <w:rFonts w:ascii="Arial Narrow" w:hAnsi="Arial Narrow"/>
          <w:bCs/>
          <w:sz w:val="24"/>
          <w:szCs w:val="24"/>
        </w:rPr>
        <w:br/>
      </w:r>
      <w:r w:rsidRPr="008E07E0">
        <w:rPr>
          <w:rFonts w:ascii="Arial Narrow" w:hAnsi="Arial Narrow"/>
          <w:bCs/>
          <w:sz w:val="24"/>
          <w:szCs w:val="24"/>
        </w:rPr>
        <w:tab/>
      </w:r>
      <w:r w:rsidRPr="008E07E0">
        <w:rPr>
          <w:rFonts w:ascii="Arial Narrow" w:hAnsi="Arial Narrow"/>
          <w:bCs/>
          <w:sz w:val="24"/>
          <w:szCs w:val="24"/>
        </w:rPr>
        <w:tab/>
      </w:r>
      <w:r w:rsidRPr="008E07E0">
        <w:rPr>
          <w:rFonts w:ascii="Arial Narrow" w:hAnsi="Arial Narrow"/>
          <w:bCs/>
          <w:sz w:val="24"/>
          <w:szCs w:val="24"/>
        </w:rPr>
        <w:tab/>
        <w:t>hr@mannheim-business-school.com / www.mannheim-business-school.com</w:t>
      </w:r>
    </w:p>
    <w:p w14:paraId="7277E45E" w14:textId="7462FCB0" w:rsidR="008333A5" w:rsidRPr="00957575" w:rsidRDefault="008510EB" w:rsidP="004D7C35">
      <w:pPr>
        <w:widowControl w:val="0"/>
        <w:spacing w:after="120" w:line="288" w:lineRule="auto"/>
        <w:ind w:left="641"/>
        <w:jc w:val="center"/>
        <w:rPr>
          <w:rFonts w:ascii="Arial Narrow" w:hAnsi="Arial Narrow"/>
          <w:sz w:val="22"/>
          <w:szCs w:val="22"/>
        </w:rPr>
      </w:pPr>
      <w:r w:rsidRPr="00957575">
        <w:rPr>
          <w:rFonts w:ascii="Arial Narrow" w:hAnsi="Arial Narrow" w:cs="Calibri"/>
          <w:b/>
          <w:bCs/>
          <w:sz w:val="24"/>
        </w:rPr>
        <w:t xml:space="preserve"> </w:t>
      </w:r>
    </w:p>
    <w:p w14:paraId="7C80E76D" w14:textId="77777777" w:rsidR="00C0159D" w:rsidRPr="00D2154E" w:rsidRDefault="00C0159D" w:rsidP="00C0159D">
      <w:pPr>
        <w:rPr>
          <w:rFonts w:ascii="Calibri" w:hAnsi="Calibri" w:cs="Calibri"/>
          <w:sz w:val="22"/>
          <w:szCs w:val="22"/>
        </w:rPr>
      </w:pPr>
    </w:p>
    <w:sectPr w:rsidR="00C0159D" w:rsidRPr="00D2154E" w:rsidSect="004D7C35">
      <w:headerReference w:type="default" r:id="rId9"/>
      <w:footerReference w:type="default" r:id="rId10"/>
      <w:headerReference w:type="first" r:id="rId11"/>
      <w:footerReference w:type="first" r:id="rId12"/>
      <w:type w:val="continuous"/>
      <w:pgSz w:w="11906" w:h="16838" w:code="9"/>
      <w:pgMar w:top="851" w:right="1418" w:bottom="851" w:left="1418" w:header="794" w:footer="45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4AFCF" w14:textId="77777777" w:rsidR="008C0416" w:rsidRDefault="008C0416">
      <w:r>
        <w:separator/>
      </w:r>
    </w:p>
  </w:endnote>
  <w:endnote w:type="continuationSeparator" w:id="0">
    <w:p w14:paraId="5F8FDB60" w14:textId="77777777" w:rsidR="008C0416" w:rsidRDefault="008C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fa Rotis Semi Serif">
    <w:panose1 w:val="00000400000000000000"/>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tisSemiSerif">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Narrow,Bold">
    <w:altName w:val="Arial"/>
    <w:panose1 w:val="00000000000000000000"/>
    <w:charset w:val="00"/>
    <w:family w:val="auto"/>
    <w:notTrueType/>
    <w:pitch w:val="default"/>
    <w:sig w:usb0="00000003" w:usb1="00000000" w:usb2="00000000" w:usb3="00000000" w:csb0="00000001" w:csb1="00000000"/>
  </w:font>
  <w:font w:name="Trajan">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BBFBA" w14:textId="77777777" w:rsidR="004D7C35" w:rsidRPr="00ED57D9" w:rsidRDefault="004D7C35" w:rsidP="004D7C35">
    <w:pPr>
      <w:pStyle w:val="Kopfzeile"/>
      <w:tabs>
        <w:tab w:val="clear" w:pos="4536"/>
        <w:tab w:val="clear" w:pos="9072"/>
        <w:tab w:val="left" w:pos="3402"/>
      </w:tabs>
      <w:ind w:left="-567" w:right="-567"/>
    </w:pPr>
    <w:r>
      <w:rPr>
        <w:noProof/>
      </w:rPr>
      <w:drawing>
        <wp:anchor distT="0" distB="0" distL="114300" distR="114300" simplePos="0" relativeHeight="251690496" behindDoc="1" locked="0" layoutInCell="1" allowOverlap="1" wp14:anchorId="4E4E29C8" wp14:editId="27A5AAE9">
          <wp:simplePos x="0" y="0"/>
          <wp:positionH relativeFrom="margin">
            <wp:posOffset>3816350</wp:posOffset>
          </wp:positionH>
          <wp:positionV relativeFrom="paragraph">
            <wp:posOffset>320675</wp:posOffset>
          </wp:positionV>
          <wp:extent cx="1940400" cy="309600"/>
          <wp:effectExtent l="0" t="0" r="3175" b="0"/>
          <wp:wrapTight wrapText="bothSides">
            <wp:wrapPolygon edited="0">
              <wp:start x="0" y="0"/>
              <wp:lineTo x="0" y="19959"/>
              <wp:lineTo x="21423" y="19959"/>
              <wp:lineTo x="21423" y="0"/>
              <wp:lineTo x="0" y="0"/>
            </wp:wrapPolygon>
          </wp:wrapTight>
          <wp:docPr id="60506457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0400" cy="309600"/>
                  </a:xfrm>
                  <a:prstGeom prst="rect">
                    <a:avLst/>
                  </a:prstGeom>
                  <a:noFill/>
                </pic:spPr>
              </pic:pic>
            </a:graphicData>
          </a:graphic>
          <wp14:sizeRelH relativeFrom="margin">
            <wp14:pctWidth>0</wp14:pctWidth>
          </wp14:sizeRelH>
          <wp14:sizeRelV relativeFrom="margin">
            <wp14:pctHeight>0</wp14:pctHeight>
          </wp14:sizeRelV>
        </wp:anchor>
      </w:drawing>
    </w:r>
    <w:r w:rsidRPr="00B70701">
      <w:rPr>
        <w:noProof/>
      </w:rPr>
      <w:drawing>
        <wp:inline distT="0" distB="0" distL="0" distR="0" wp14:anchorId="199A6A8A" wp14:editId="53F5E4F5">
          <wp:extent cx="2295525" cy="914400"/>
          <wp:effectExtent l="0" t="0" r="0" b="0"/>
          <wp:docPr id="4264760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95525" cy="914400"/>
                  </a:xfrm>
                  <a:prstGeom prst="rect">
                    <a:avLst/>
                  </a:prstGeom>
                  <a:noFill/>
                  <a:ln>
                    <a:noFill/>
                  </a:ln>
                </pic:spPr>
              </pic:pic>
            </a:graphicData>
          </a:graphic>
        </wp:inline>
      </w:drawing>
    </w:r>
  </w:p>
  <w:p w14:paraId="13DCE37F" w14:textId="1B5D6705" w:rsidR="0084485A" w:rsidRPr="004D7C35" w:rsidRDefault="004D7C35" w:rsidP="004D7C35">
    <w:pPr>
      <w:pStyle w:val="Kopfzeile"/>
      <w:rPr>
        <w:color w:val="999999"/>
        <w:sz w:val="14"/>
        <w:szCs w:val="14"/>
      </w:rPr>
    </w:pPr>
    <w:r w:rsidRPr="002D0BD3">
      <w:rPr>
        <w:color w:val="999999"/>
        <w:sz w:val="14"/>
        <w:szCs w:val="14"/>
      </w:rPr>
      <w:t>Registriert beim Amtsgericht Mannheim, HRB 10262 - SteuerNr. 38107/03995 – U</w:t>
    </w:r>
    <w:r>
      <w:rPr>
        <w:color w:val="999999"/>
        <w:sz w:val="14"/>
        <w:szCs w:val="14"/>
      </w:rPr>
      <w:t>S</w:t>
    </w:r>
    <w:r w:rsidRPr="002D0BD3">
      <w:rPr>
        <w:color w:val="999999"/>
        <w:sz w:val="14"/>
        <w:szCs w:val="14"/>
      </w:rPr>
      <w:t>t-I</w:t>
    </w:r>
    <w:r>
      <w:rPr>
        <w:color w:val="999999"/>
        <w:sz w:val="14"/>
        <w:szCs w:val="14"/>
      </w:rPr>
      <w:t>D-</w:t>
    </w:r>
    <w:r w:rsidRPr="002D0BD3">
      <w:rPr>
        <w:color w:val="999999"/>
        <w:sz w:val="14"/>
        <w:szCs w:val="14"/>
      </w:rPr>
      <w:t>Nr. DE 241354104</w:t>
    </w:r>
    <w:r>
      <w:rPr>
        <w:color w:val="999999"/>
        <w:sz w:val="14"/>
        <w:szCs w:val="14"/>
      </w:rPr>
      <w:br/>
    </w:r>
    <w:r w:rsidRPr="00795A50">
      <w:rPr>
        <w:color w:val="999999"/>
        <w:sz w:val="14"/>
        <w:szCs w:val="14"/>
      </w:rPr>
      <w:t xml:space="preserve">Geschäftsführung: </w:t>
    </w:r>
    <w:r>
      <w:rPr>
        <w:color w:val="999999"/>
        <w:sz w:val="14"/>
        <w:szCs w:val="14"/>
      </w:rPr>
      <w:t>Joachim Lutz</w:t>
    </w:r>
    <w:r w:rsidRPr="00795A50">
      <w:rPr>
        <w:color w:val="999999"/>
        <w:sz w:val="14"/>
        <w:szCs w:val="14"/>
      </w:rPr>
      <w:t xml:space="preserve"> (Präsident</w:t>
    </w:r>
    <w:r>
      <w:rPr>
        <w:color w:val="999999"/>
        <w:sz w:val="14"/>
        <w:szCs w:val="1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ADCD4" w14:textId="77777777" w:rsidR="006802C9" w:rsidRPr="00ED57D9" w:rsidRDefault="00957575" w:rsidP="00C17025">
    <w:pPr>
      <w:pStyle w:val="Kopfzeile"/>
      <w:tabs>
        <w:tab w:val="clear" w:pos="4536"/>
        <w:tab w:val="clear" w:pos="9072"/>
        <w:tab w:val="left" w:pos="3402"/>
      </w:tabs>
      <w:ind w:left="-567" w:right="-567"/>
    </w:pPr>
    <w:r>
      <w:rPr>
        <w:noProof/>
      </w:rPr>
      <w:drawing>
        <wp:anchor distT="0" distB="0" distL="114300" distR="114300" simplePos="0" relativeHeight="251688448" behindDoc="1" locked="0" layoutInCell="1" allowOverlap="1" wp14:anchorId="395B192C" wp14:editId="63D326E0">
          <wp:simplePos x="0" y="0"/>
          <wp:positionH relativeFrom="margin">
            <wp:posOffset>3816350</wp:posOffset>
          </wp:positionH>
          <wp:positionV relativeFrom="paragraph">
            <wp:posOffset>320675</wp:posOffset>
          </wp:positionV>
          <wp:extent cx="1940400" cy="309600"/>
          <wp:effectExtent l="0" t="0" r="3175" b="0"/>
          <wp:wrapTight wrapText="bothSides">
            <wp:wrapPolygon edited="0">
              <wp:start x="0" y="0"/>
              <wp:lineTo x="0" y="19959"/>
              <wp:lineTo x="21423" y="19959"/>
              <wp:lineTo x="21423" y="0"/>
              <wp:lineTo x="0" y="0"/>
            </wp:wrapPolygon>
          </wp:wrapTight>
          <wp:docPr id="97727284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0400" cy="309600"/>
                  </a:xfrm>
                  <a:prstGeom prst="rect">
                    <a:avLst/>
                  </a:prstGeom>
                  <a:noFill/>
                </pic:spPr>
              </pic:pic>
            </a:graphicData>
          </a:graphic>
          <wp14:sizeRelH relativeFrom="margin">
            <wp14:pctWidth>0</wp14:pctWidth>
          </wp14:sizeRelH>
          <wp14:sizeRelV relativeFrom="margin">
            <wp14:pctHeight>0</wp14:pctHeight>
          </wp14:sizeRelV>
        </wp:anchor>
      </w:drawing>
    </w:r>
    <w:r w:rsidR="008333A5" w:rsidRPr="00B70701">
      <w:rPr>
        <w:noProof/>
      </w:rPr>
      <w:drawing>
        <wp:inline distT="0" distB="0" distL="0" distR="0" wp14:anchorId="5B48ACE5" wp14:editId="11B8B33E">
          <wp:extent cx="2295525" cy="914400"/>
          <wp:effectExtent l="0" t="0" r="0" b="0"/>
          <wp:docPr id="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95525" cy="914400"/>
                  </a:xfrm>
                  <a:prstGeom prst="rect">
                    <a:avLst/>
                  </a:prstGeom>
                  <a:noFill/>
                  <a:ln>
                    <a:noFill/>
                  </a:ln>
                </pic:spPr>
              </pic:pic>
            </a:graphicData>
          </a:graphic>
        </wp:inline>
      </w:drawing>
    </w:r>
  </w:p>
  <w:p w14:paraId="0F267A4C" w14:textId="77777777" w:rsidR="006802C9" w:rsidRPr="00FD7956" w:rsidRDefault="00FD7956" w:rsidP="00225286">
    <w:pPr>
      <w:pStyle w:val="Kopfzeile"/>
      <w:rPr>
        <w:color w:val="999999"/>
        <w:sz w:val="14"/>
        <w:szCs w:val="14"/>
      </w:rPr>
    </w:pPr>
    <w:r w:rsidRPr="002D0BD3">
      <w:rPr>
        <w:color w:val="999999"/>
        <w:sz w:val="14"/>
        <w:szCs w:val="14"/>
      </w:rPr>
      <w:t>Registriert beim Amtsgericht Mannheim, HRB 10262 - SteuerNr. 38107/03995 – U</w:t>
    </w:r>
    <w:r>
      <w:rPr>
        <w:color w:val="999999"/>
        <w:sz w:val="14"/>
        <w:szCs w:val="14"/>
      </w:rPr>
      <w:t>S</w:t>
    </w:r>
    <w:r w:rsidRPr="002D0BD3">
      <w:rPr>
        <w:color w:val="999999"/>
        <w:sz w:val="14"/>
        <w:szCs w:val="14"/>
      </w:rPr>
      <w:t>t-I</w:t>
    </w:r>
    <w:r>
      <w:rPr>
        <w:color w:val="999999"/>
        <w:sz w:val="14"/>
        <w:szCs w:val="14"/>
      </w:rPr>
      <w:t>D-</w:t>
    </w:r>
    <w:r w:rsidRPr="002D0BD3">
      <w:rPr>
        <w:color w:val="999999"/>
        <w:sz w:val="14"/>
        <w:szCs w:val="14"/>
      </w:rPr>
      <w:t>Nr. DE 241354104</w:t>
    </w:r>
    <w:r>
      <w:rPr>
        <w:color w:val="999999"/>
        <w:sz w:val="14"/>
        <w:szCs w:val="14"/>
      </w:rPr>
      <w:br/>
    </w:r>
    <w:r w:rsidRPr="00795A50">
      <w:rPr>
        <w:color w:val="999999"/>
        <w:sz w:val="14"/>
        <w:szCs w:val="14"/>
      </w:rPr>
      <w:t xml:space="preserve">Geschäftsführung: </w:t>
    </w:r>
    <w:r>
      <w:rPr>
        <w:color w:val="999999"/>
        <w:sz w:val="14"/>
        <w:szCs w:val="14"/>
      </w:rPr>
      <w:t>Joachim Lutz</w:t>
    </w:r>
    <w:r w:rsidRPr="00795A50">
      <w:rPr>
        <w:color w:val="999999"/>
        <w:sz w:val="14"/>
        <w:szCs w:val="14"/>
      </w:rPr>
      <w:t xml:space="preserve"> (Präsident</w:t>
    </w:r>
    <w:r>
      <w:rPr>
        <w:color w:val="999999"/>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00835" w14:textId="77777777" w:rsidR="008C0416" w:rsidRDefault="008C0416">
      <w:r>
        <w:separator/>
      </w:r>
    </w:p>
  </w:footnote>
  <w:footnote w:type="continuationSeparator" w:id="0">
    <w:p w14:paraId="0F0CE58D" w14:textId="77777777" w:rsidR="008C0416" w:rsidRDefault="008C04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A4B6" w14:textId="77777777" w:rsidR="006802C9" w:rsidRPr="00FA467D" w:rsidRDefault="006802C9">
    <w:pPr>
      <w:pStyle w:val="Kopfzeile"/>
      <w:pBdr>
        <w:bottom w:val="single" w:sz="6" w:space="1" w:color="auto"/>
      </w:pBdr>
      <w:tabs>
        <w:tab w:val="clear" w:pos="4536"/>
      </w:tabs>
      <w:rPr>
        <w:sz w:val="18"/>
        <w:szCs w:val="18"/>
        <w:lang w:val="en-GB"/>
      </w:rPr>
    </w:pPr>
    <w:r>
      <w:rPr>
        <w:sz w:val="18"/>
        <w:szCs w:val="18"/>
        <w:lang w:val="en-GB"/>
      </w:rPr>
      <w:t>Mannheim Business School gGmbH</w:t>
    </w:r>
    <w:r w:rsidRPr="00FA467D">
      <w:rPr>
        <w:lang w:val="en-GB"/>
      </w:rPr>
      <w:tab/>
    </w:r>
    <w:r w:rsidR="006A62AD">
      <w:rPr>
        <w:sz w:val="18"/>
        <w:szCs w:val="18"/>
        <w:lang w:val="en-GB"/>
      </w:rPr>
      <w:t>Seite</w:t>
    </w:r>
    <w:r w:rsidRPr="00FA467D">
      <w:rPr>
        <w:sz w:val="18"/>
        <w:szCs w:val="18"/>
        <w:lang w:val="en-GB"/>
      </w:rPr>
      <w:t xml:space="preserve"> </w:t>
    </w:r>
    <w:r w:rsidRPr="00FA467D">
      <w:rPr>
        <w:sz w:val="18"/>
        <w:szCs w:val="18"/>
      </w:rPr>
      <w:fldChar w:fldCharType="begin"/>
    </w:r>
    <w:r w:rsidRPr="00FA467D">
      <w:rPr>
        <w:sz w:val="18"/>
        <w:szCs w:val="18"/>
        <w:lang w:val="en-GB"/>
      </w:rPr>
      <w:instrText>PAGE \* ARABIC</w:instrText>
    </w:r>
    <w:r w:rsidRPr="00FA467D">
      <w:rPr>
        <w:sz w:val="18"/>
        <w:szCs w:val="18"/>
      </w:rPr>
      <w:fldChar w:fldCharType="separate"/>
    </w:r>
    <w:r w:rsidR="008333A5">
      <w:rPr>
        <w:noProof/>
        <w:sz w:val="18"/>
        <w:szCs w:val="18"/>
        <w:lang w:val="en-GB"/>
      </w:rPr>
      <w:t>2</w:t>
    </w:r>
    <w:r w:rsidRPr="00FA467D">
      <w:rPr>
        <w:sz w:val="18"/>
        <w:szCs w:val="18"/>
      </w:rPr>
      <w:fldChar w:fldCharType="end"/>
    </w:r>
    <w:r w:rsidRPr="00FA467D">
      <w:rPr>
        <w:sz w:val="18"/>
        <w:szCs w:val="18"/>
        <w:lang w:val="en-GB"/>
      </w:rPr>
      <w:t xml:space="preserve"> </w:t>
    </w:r>
  </w:p>
  <w:p w14:paraId="6A4793CF" w14:textId="77777777" w:rsidR="006802C9" w:rsidRPr="00B55F78" w:rsidRDefault="006802C9">
    <w:pPr>
      <w:pStyle w:val="Kopfzeile"/>
      <w:rPr>
        <w:rFonts w:ascii="RotisSemiSerif" w:hAnsi="RotisSemiSeri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412CD" w14:textId="77777777" w:rsidR="006802C9" w:rsidRDefault="00E5044A" w:rsidP="00C5339A">
    <w:pPr>
      <w:pStyle w:val="Kopfzeile"/>
      <w:rPr>
        <w:rFonts w:ascii="Trajan" w:hAnsi="Trajan"/>
        <w:b/>
        <w:sz w:val="18"/>
        <w:szCs w:val="18"/>
        <w:lang w:val="en-GB"/>
      </w:rPr>
    </w:pPr>
    <w:r>
      <w:rPr>
        <w:noProof/>
      </w:rPr>
      <w:drawing>
        <wp:anchor distT="0" distB="0" distL="114300" distR="114300" simplePos="0" relativeHeight="251685376" behindDoc="0" locked="1" layoutInCell="1" allowOverlap="1" wp14:anchorId="31FBC050" wp14:editId="220D9854">
          <wp:simplePos x="0" y="0"/>
          <wp:positionH relativeFrom="column">
            <wp:posOffset>5004435</wp:posOffset>
          </wp:positionH>
          <wp:positionV relativeFrom="topMargin">
            <wp:posOffset>288290</wp:posOffset>
          </wp:positionV>
          <wp:extent cx="1368000" cy="1375200"/>
          <wp:effectExtent l="0" t="0" r="0" b="0"/>
          <wp:wrapNone/>
          <wp:docPr id="823862164" name="Grafik 8" descr="Ein Bild, das Grafiken, Logo, Kreis,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17465" name="Grafik 8" descr="Ein Bild, das Grafiken, Logo, Kreis,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368000" cy="1375200"/>
                  </a:xfrm>
                  <a:prstGeom prst="rect">
                    <a:avLst/>
                  </a:prstGeom>
                </pic:spPr>
              </pic:pic>
            </a:graphicData>
          </a:graphic>
          <wp14:sizeRelH relativeFrom="margin">
            <wp14:pctWidth>0</wp14:pctWidth>
          </wp14:sizeRelH>
          <wp14:sizeRelV relativeFrom="margin">
            <wp14:pctHeight>0</wp14:pctHeight>
          </wp14:sizeRelV>
        </wp:anchor>
      </w:drawing>
    </w:r>
    <w:r w:rsidR="006802C9">
      <w:rPr>
        <w:rFonts w:ascii="Trajan" w:hAnsi="Trajan"/>
        <w:b/>
        <w:sz w:val="18"/>
        <w:szCs w:val="18"/>
        <w:lang w:val="en-GB"/>
      </w:rPr>
      <w:t xml:space="preserve">   </w:t>
    </w:r>
    <w:r w:rsidR="008333A5">
      <w:rPr>
        <w:noProof/>
      </w:rPr>
      <mc:AlternateContent>
        <mc:Choice Requires="wps">
          <w:drawing>
            <wp:anchor distT="0" distB="0" distL="114300" distR="114300" simplePos="0" relativeHeight="251678208" behindDoc="0" locked="1" layoutInCell="1" allowOverlap="1" wp14:anchorId="7E998B21" wp14:editId="637B6F2A">
              <wp:simplePos x="0" y="0"/>
              <wp:positionH relativeFrom="page">
                <wp:posOffset>288290</wp:posOffset>
              </wp:positionH>
              <wp:positionV relativeFrom="page">
                <wp:posOffset>5274945</wp:posOffset>
              </wp:positionV>
              <wp:extent cx="113665" cy="142240"/>
              <wp:effectExtent l="0" t="0" r="0" b="0"/>
              <wp:wrapSquare wrapText="bothSides"/>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 cy="142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D4E4C" w14:textId="77777777" w:rsidR="006802C9" w:rsidRDefault="006802C9">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998B21" id="_x0000_t202" coordsize="21600,21600" o:spt="202" path="m,l,21600r21600,l21600,xe">
              <v:stroke joinstyle="miter"/>
              <v:path gradientshapeok="t" o:connecttype="rect"/>
            </v:shapetype>
            <v:shape id="Text Box 4" o:spid="_x0000_s1026" type="#_x0000_t202" style="position:absolute;margin-left:22.7pt;margin-top:415.35pt;width:8.95pt;height:11.2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" filled="f" stroked="f">
              <v:textbox inset="0,0,0,0">
                <w:txbxContent>
                  <w:p w14:paraId="6C9D4E4C" w14:textId="77777777" w:rsidR="006802C9" w:rsidRDefault="006802C9">
                    <w:r>
                      <w:t>-</w:t>
                    </w:r>
                  </w:p>
                </w:txbxContent>
              </v:textbox>
              <w10:wrap type="square" anchorx="page" anchory="page"/>
              <w10:anchorlock/>
            </v:shape>
          </w:pict>
        </mc:Fallback>
      </mc:AlternateContent>
    </w:r>
    <w:r w:rsidR="008333A5">
      <w:rPr>
        <w:noProof/>
      </w:rPr>
      <mc:AlternateContent>
        <mc:Choice Requires="wps">
          <w:drawing>
            <wp:anchor distT="0" distB="0" distL="114300" distR="114300" simplePos="0" relativeHeight="251677184" behindDoc="0" locked="1" layoutInCell="1" allowOverlap="1" wp14:anchorId="116499F8" wp14:editId="5B736E4C">
              <wp:simplePos x="0" y="0"/>
              <wp:positionH relativeFrom="page">
                <wp:posOffset>283845</wp:posOffset>
              </wp:positionH>
              <wp:positionV relativeFrom="page">
                <wp:posOffset>3546475</wp:posOffset>
              </wp:positionV>
              <wp:extent cx="113665" cy="173990"/>
              <wp:effectExtent l="0" t="0" r="0" b="0"/>
              <wp:wrapSquare wrapText="bothSides"/>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19AE7" w14:textId="77777777" w:rsidR="006802C9" w:rsidRDefault="006802C9" w:rsidP="0085608C">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499F8" id="Text Box 3" o:spid="_x0000_s1027" type="#_x0000_t202" style="position:absolute;margin-left:22.35pt;margin-top:279.25pt;width:8.95pt;height:13.7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" filled="f" stroked="f">
              <v:textbox inset="0,0,0,0">
                <w:txbxContent>
                  <w:p w14:paraId="2D119AE7" w14:textId="77777777" w:rsidR="006802C9" w:rsidRDefault="006802C9" w:rsidP="0085608C">
                    <w:r>
                      <w:t>-</w:t>
                    </w:r>
                  </w:p>
                </w:txbxContent>
              </v:textbox>
              <w10:wrap type="square" anchorx="page" anchory="page"/>
              <w10:anchorlock/>
            </v:shape>
          </w:pict>
        </mc:Fallback>
      </mc:AlternateContent>
    </w:r>
  </w:p>
  <w:p w14:paraId="23E213B2" w14:textId="77777777" w:rsidR="006802C9" w:rsidRDefault="006802C9" w:rsidP="004A08AC">
    <w:pPr>
      <w:pStyle w:val="Kopfzeile"/>
      <w:jc w:val="center"/>
      <w:rPr>
        <w:rFonts w:ascii="Trajan" w:hAnsi="Trajan"/>
        <w:b/>
        <w:sz w:val="18"/>
        <w:szCs w:val="18"/>
        <w:lang w:val="en-GB"/>
      </w:rPr>
    </w:pPr>
  </w:p>
  <w:p w14:paraId="331A699C" w14:textId="77777777" w:rsidR="006802C9" w:rsidRDefault="006802C9" w:rsidP="004A08AC">
    <w:pPr>
      <w:pStyle w:val="Kopfzeile"/>
      <w:jc w:val="center"/>
      <w:rPr>
        <w:rFonts w:ascii="Trajan" w:hAnsi="Trajan"/>
        <w:b/>
        <w:sz w:val="18"/>
        <w:szCs w:val="18"/>
        <w:lang w:val="en-GB"/>
      </w:rPr>
    </w:pPr>
  </w:p>
  <w:p w14:paraId="17524643" w14:textId="77777777" w:rsidR="00FB5B46" w:rsidRDefault="00FB5B46" w:rsidP="00C5339A">
    <w:pPr>
      <w:pStyle w:val="Kopfzeile"/>
      <w:rPr>
        <w:rFonts w:ascii="Trajan" w:hAnsi="Trajan"/>
        <w:b/>
        <w:sz w:val="18"/>
        <w:szCs w:val="18"/>
        <w:lang w:val="en-GB"/>
      </w:rPr>
    </w:pPr>
  </w:p>
  <w:p w14:paraId="4A5E41D8" w14:textId="77777777" w:rsidR="00FB5B46" w:rsidRDefault="00FB5B46" w:rsidP="00C5339A">
    <w:pPr>
      <w:pStyle w:val="Kopfzeile"/>
      <w:rPr>
        <w:rFonts w:ascii="Trajan" w:hAnsi="Trajan"/>
        <w:b/>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864"/>
    <w:multiLevelType w:val="hybridMultilevel"/>
    <w:tmpl w:val="758E3B1E"/>
    <w:lvl w:ilvl="0" w:tplc="B30A018E">
      <w:start w:val="1"/>
      <w:numFmt w:val="bullet"/>
      <w:lvlText w:val="-"/>
      <w:lvlJc w:val="left"/>
      <w:pPr>
        <w:ind w:left="785" w:hanging="360"/>
      </w:pPr>
      <w:rPr>
        <w:rFonts w:ascii="Calibri" w:hAnsi="Calibri" w:hint="default"/>
      </w:rPr>
    </w:lvl>
    <w:lvl w:ilvl="1" w:tplc="04070003">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 w15:restartNumberingAfterBreak="0">
    <w:nsid w:val="03A61B23"/>
    <w:multiLevelType w:val="hybridMultilevel"/>
    <w:tmpl w:val="7B862094"/>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0403A2"/>
    <w:multiLevelType w:val="hybridMultilevel"/>
    <w:tmpl w:val="03E6EDFA"/>
    <w:lvl w:ilvl="0" w:tplc="F8FC9FCC">
      <w:start w:val="2"/>
      <w:numFmt w:val="bullet"/>
      <w:lvlText w:val=""/>
      <w:lvlJc w:val="left"/>
      <w:pPr>
        <w:ind w:left="1001" w:hanging="360"/>
      </w:pPr>
      <w:rPr>
        <w:rFonts w:ascii="Wingdings" w:eastAsia="Times New Roman" w:hAnsi="Wingdings" w:cs="Calibri" w:hint="default"/>
      </w:rPr>
    </w:lvl>
    <w:lvl w:ilvl="1" w:tplc="04070003" w:tentative="1">
      <w:start w:val="1"/>
      <w:numFmt w:val="bullet"/>
      <w:lvlText w:val="o"/>
      <w:lvlJc w:val="left"/>
      <w:pPr>
        <w:ind w:left="1721" w:hanging="360"/>
      </w:pPr>
      <w:rPr>
        <w:rFonts w:ascii="Courier New" w:hAnsi="Courier New" w:cs="Courier New" w:hint="default"/>
      </w:rPr>
    </w:lvl>
    <w:lvl w:ilvl="2" w:tplc="04070005" w:tentative="1">
      <w:start w:val="1"/>
      <w:numFmt w:val="bullet"/>
      <w:lvlText w:val=""/>
      <w:lvlJc w:val="left"/>
      <w:pPr>
        <w:ind w:left="2441" w:hanging="360"/>
      </w:pPr>
      <w:rPr>
        <w:rFonts w:ascii="Wingdings" w:hAnsi="Wingdings" w:hint="default"/>
      </w:rPr>
    </w:lvl>
    <w:lvl w:ilvl="3" w:tplc="04070001" w:tentative="1">
      <w:start w:val="1"/>
      <w:numFmt w:val="bullet"/>
      <w:lvlText w:val=""/>
      <w:lvlJc w:val="left"/>
      <w:pPr>
        <w:ind w:left="3161" w:hanging="360"/>
      </w:pPr>
      <w:rPr>
        <w:rFonts w:ascii="Symbol" w:hAnsi="Symbol" w:hint="default"/>
      </w:rPr>
    </w:lvl>
    <w:lvl w:ilvl="4" w:tplc="04070003" w:tentative="1">
      <w:start w:val="1"/>
      <w:numFmt w:val="bullet"/>
      <w:lvlText w:val="o"/>
      <w:lvlJc w:val="left"/>
      <w:pPr>
        <w:ind w:left="3881" w:hanging="360"/>
      </w:pPr>
      <w:rPr>
        <w:rFonts w:ascii="Courier New" w:hAnsi="Courier New" w:cs="Courier New" w:hint="default"/>
      </w:rPr>
    </w:lvl>
    <w:lvl w:ilvl="5" w:tplc="04070005" w:tentative="1">
      <w:start w:val="1"/>
      <w:numFmt w:val="bullet"/>
      <w:lvlText w:val=""/>
      <w:lvlJc w:val="left"/>
      <w:pPr>
        <w:ind w:left="4601" w:hanging="360"/>
      </w:pPr>
      <w:rPr>
        <w:rFonts w:ascii="Wingdings" w:hAnsi="Wingdings" w:hint="default"/>
      </w:rPr>
    </w:lvl>
    <w:lvl w:ilvl="6" w:tplc="04070001" w:tentative="1">
      <w:start w:val="1"/>
      <w:numFmt w:val="bullet"/>
      <w:lvlText w:val=""/>
      <w:lvlJc w:val="left"/>
      <w:pPr>
        <w:ind w:left="5321" w:hanging="360"/>
      </w:pPr>
      <w:rPr>
        <w:rFonts w:ascii="Symbol" w:hAnsi="Symbol" w:hint="default"/>
      </w:rPr>
    </w:lvl>
    <w:lvl w:ilvl="7" w:tplc="04070003" w:tentative="1">
      <w:start w:val="1"/>
      <w:numFmt w:val="bullet"/>
      <w:lvlText w:val="o"/>
      <w:lvlJc w:val="left"/>
      <w:pPr>
        <w:ind w:left="6041" w:hanging="360"/>
      </w:pPr>
      <w:rPr>
        <w:rFonts w:ascii="Courier New" w:hAnsi="Courier New" w:cs="Courier New" w:hint="default"/>
      </w:rPr>
    </w:lvl>
    <w:lvl w:ilvl="8" w:tplc="04070005" w:tentative="1">
      <w:start w:val="1"/>
      <w:numFmt w:val="bullet"/>
      <w:lvlText w:val=""/>
      <w:lvlJc w:val="left"/>
      <w:pPr>
        <w:ind w:left="6761" w:hanging="360"/>
      </w:pPr>
      <w:rPr>
        <w:rFonts w:ascii="Wingdings" w:hAnsi="Wingdings" w:hint="default"/>
      </w:rPr>
    </w:lvl>
  </w:abstractNum>
  <w:abstractNum w:abstractNumId="3" w15:restartNumberingAfterBreak="0">
    <w:nsid w:val="0DA402C4"/>
    <w:multiLevelType w:val="hybridMultilevel"/>
    <w:tmpl w:val="8B524CD4"/>
    <w:lvl w:ilvl="0" w:tplc="FF9E1CCE">
      <w:numFmt w:val="bullet"/>
      <w:lvlText w:val="-"/>
      <w:lvlJc w:val="left"/>
      <w:pPr>
        <w:ind w:left="720" w:hanging="360"/>
      </w:pPr>
      <w:rPr>
        <w:rFonts w:ascii="Agfa Rotis Semi Serif" w:eastAsia="Times New Roman" w:hAnsi="Agfa Rotis Semi Serif"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772E85"/>
    <w:multiLevelType w:val="hybridMultilevel"/>
    <w:tmpl w:val="A07894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2B1A8C"/>
    <w:multiLevelType w:val="multilevel"/>
    <w:tmpl w:val="4FE8E228"/>
    <w:styleLink w:val="Formatvorlage1"/>
    <w:lvl w:ilvl="0">
      <w:start w:val="1"/>
      <w:numFmt w:val="decimal"/>
      <w:lvlText w:val="%1."/>
      <w:lvlJc w:val="left"/>
      <w:pPr>
        <w:ind w:left="644"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numFmt w:val="bullet"/>
      <w:lvlText w:val=""/>
      <w:lvlJc w:val="left"/>
      <w:pPr>
        <w:ind w:left="2880" w:hanging="360"/>
      </w:pPr>
      <w:rPr>
        <w:rFonts w:ascii="Wingdings" w:eastAsia="Times New Roman" w:hAnsi="Wingdings"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6876093"/>
    <w:multiLevelType w:val="hybridMultilevel"/>
    <w:tmpl w:val="54ACBE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7" w15:restartNumberingAfterBreak="0">
    <w:nsid w:val="18C571FF"/>
    <w:multiLevelType w:val="hybridMultilevel"/>
    <w:tmpl w:val="F01C143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4C415A"/>
    <w:multiLevelType w:val="multilevel"/>
    <w:tmpl w:val="DD4E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2335AC"/>
    <w:multiLevelType w:val="hybridMultilevel"/>
    <w:tmpl w:val="9EA6AEF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A14F90"/>
    <w:multiLevelType w:val="multilevel"/>
    <w:tmpl w:val="0F66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9C58A0"/>
    <w:multiLevelType w:val="hybridMultilevel"/>
    <w:tmpl w:val="05887E32"/>
    <w:lvl w:ilvl="0" w:tplc="8CF05E88">
      <w:numFmt w:val="bullet"/>
      <w:lvlText w:val="-"/>
      <w:lvlJc w:val="left"/>
      <w:pPr>
        <w:tabs>
          <w:tab w:val="num" w:pos="720"/>
        </w:tabs>
        <w:ind w:left="720" w:hanging="360"/>
      </w:pPr>
      <w:rPr>
        <w:rFonts w:ascii="Agfa Rotis Semi Serif" w:eastAsia="Times New Roman" w:hAnsi="Agfa Rotis Semi Serif"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1769DF"/>
    <w:multiLevelType w:val="hybridMultilevel"/>
    <w:tmpl w:val="A9D02E90"/>
    <w:lvl w:ilvl="0" w:tplc="E5FA487C">
      <w:start w:val="1"/>
      <w:numFmt w:val="decimal"/>
      <w:lvlText w:val="%1."/>
      <w:lvlJc w:val="left"/>
      <w:pPr>
        <w:ind w:left="360" w:hanging="360"/>
      </w:pPr>
      <w:rPr>
        <w:rFonts w:hint="default"/>
        <w:b w:val="0"/>
      </w:r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13" w15:restartNumberingAfterBreak="0">
    <w:nsid w:val="32400F62"/>
    <w:multiLevelType w:val="hybridMultilevel"/>
    <w:tmpl w:val="B67E7E08"/>
    <w:lvl w:ilvl="0" w:tplc="30CC739E">
      <w:start w:val="1"/>
      <w:numFmt w:val="bullet"/>
      <w:lvlText w:val="-"/>
      <w:lvlJc w:val="left"/>
      <w:pPr>
        <w:tabs>
          <w:tab w:val="num" w:pos="720"/>
        </w:tabs>
        <w:ind w:left="720" w:hanging="360"/>
      </w:pPr>
      <w:rPr>
        <w:rFonts w:ascii="Arial Narrow" w:hAnsi="Arial Narrow" w:hint="default"/>
        <w:sz w:val="24"/>
        <w:szCs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3E1D21"/>
    <w:multiLevelType w:val="hybridMultilevel"/>
    <w:tmpl w:val="5414DD20"/>
    <w:lvl w:ilvl="0" w:tplc="30CC739E">
      <w:start w:val="1"/>
      <w:numFmt w:val="bullet"/>
      <w:lvlText w:val="-"/>
      <w:lvlJc w:val="left"/>
      <w:pPr>
        <w:tabs>
          <w:tab w:val="num" w:pos="720"/>
        </w:tabs>
        <w:ind w:left="720" w:hanging="360"/>
      </w:pPr>
      <w:rPr>
        <w:rFonts w:ascii="Arial Narrow" w:hAnsi="Arial Narrow" w:hint="default"/>
        <w:sz w:val="24"/>
        <w:szCs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82EC3"/>
    <w:multiLevelType w:val="hybridMultilevel"/>
    <w:tmpl w:val="9B1E45AC"/>
    <w:lvl w:ilvl="0" w:tplc="B30A018E">
      <w:start w:val="1"/>
      <w:numFmt w:val="bullet"/>
      <w:lvlText w:val="-"/>
      <w:lvlJc w:val="left"/>
      <w:pPr>
        <w:ind w:left="1145" w:hanging="360"/>
      </w:pPr>
      <w:rPr>
        <w:rFonts w:ascii="Calibri" w:hAnsi="Calibri"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6" w15:restartNumberingAfterBreak="0">
    <w:nsid w:val="37E053D7"/>
    <w:multiLevelType w:val="hybridMultilevel"/>
    <w:tmpl w:val="BCBABFC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073291"/>
    <w:multiLevelType w:val="hybridMultilevel"/>
    <w:tmpl w:val="35009826"/>
    <w:lvl w:ilvl="0" w:tplc="30CC739E">
      <w:start w:val="1"/>
      <w:numFmt w:val="bullet"/>
      <w:lvlText w:val="-"/>
      <w:lvlJc w:val="left"/>
      <w:pPr>
        <w:tabs>
          <w:tab w:val="num" w:pos="720"/>
        </w:tabs>
        <w:ind w:left="720" w:hanging="360"/>
      </w:pPr>
      <w:rPr>
        <w:rFonts w:ascii="Arial Narrow" w:hAnsi="Arial Narrow" w:hint="default"/>
        <w:sz w:val="24"/>
        <w:szCs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CC3609"/>
    <w:multiLevelType w:val="multilevel"/>
    <w:tmpl w:val="D28E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AB0F85"/>
    <w:multiLevelType w:val="hybridMultilevel"/>
    <w:tmpl w:val="74EE73B6"/>
    <w:lvl w:ilvl="0" w:tplc="9668AEFC">
      <w:numFmt w:val="bullet"/>
      <w:lvlText w:val="-"/>
      <w:lvlJc w:val="left"/>
      <w:pPr>
        <w:ind w:left="720" w:hanging="360"/>
      </w:pPr>
      <w:rPr>
        <w:rFonts w:ascii="Agfa Rotis Semi Serif" w:eastAsia="Times New Roman" w:hAnsi="Agfa Rotis Semi Serif"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3FA663B"/>
    <w:multiLevelType w:val="hybridMultilevel"/>
    <w:tmpl w:val="4182987E"/>
    <w:lvl w:ilvl="0" w:tplc="7C565618">
      <w:numFmt w:val="bullet"/>
      <w:lvlText w:val="-"/>
      <w:lvlJc w:val="left"/>
      <w:pPr>
        <w:ind w:left="720" w:hanging="360"/>
      </w:pPr>
      <w:rPr>
        <w:rFonts w:ascii="Agfa Rotis Semi Serif" w:eastAsia="Times New Roman" w:hAnsi="Agfa Rotis Semi Serif"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47D0A0A"/>
    <w:multiLevelType w:val="multilevel"/>
    <w:tmpl w:val="A6C6A0AE"/>
    <w:lvl w:ilvl="0">
      <w:start w:val="1"/>
      <w:numFmt w:val="decimal"/>
      <w:pStyle w:val="berschrif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4952D79"/>
    <w:multiLevelType w:val="hybridMultilevel"/>
    <w:tmpl w:val="702CD862"/>
    <w:lvl w:ilvl="0" w:tplc="E5FA487C">
      <w:start w:val="1"/>
      <w:numFmt w:val="decimal"/>
      <w:lvlText w:val="%1."/>
      <w:lvlJc w:val="left"/>
      <w:pPr>
        <w:ind w:left="644" w:hanging="360"/>
      </w:pPr>
      <w:rPr>
        <w:rFonts w:hint="default"/>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7556F258">
      <w:numFmt w:val="bullet"/>
      <w:lvlText w:val=""/>
      <w:lvlJc w:val="left"/>
      <w:pPr>
        <w:ind w:left="2880" w:hanging="360"/>
      </w:pPr>
      <w:rPr>
        <w:rFonts w:ascii="Wingdings" w:eastAsia="Times New Roman" w:hAnsi="Wingdings" w:cs="Times New Roman" w:hint="default"/>
      </w:rPr>
    </w:lvl>
    <w:lvl w:ilvl="4" w:tplc="34529CB2">
      <w:start w:val="5"/>
      <w:numFmt w:val="bullet"/>
      <w:lvlText w:val="-"/>
      <w:lvlJc w:val="left"/>
      <w:pPr>
        <w:ind w:left="3600" w:hanging="360"/>
      </w:pPr>
      <w:rPr>
        <w:rFonts w:ascii="Calibri" w:eastAsia="Times New Roman" w:hAnsi="Calibri" w:cs="Calibri" w:hint="default"/>
      </w:r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5764987"/>
    <w:multiLevelType w:val="hybridMultilevel"/>
    <w:tmpl w:val="FFB67080"/>
    <w:lvl w:ilvl="0" w:tplc="30CC739E">
      <w:start w:val="1"/>
      <w:numFmt w:val="bullet"/>
      <w:lvlText w:val="-"/>
      <w:lvlJc w:val="left"/>
      <w:pPr>
        <w:tabs>
          <w:tab w:val="num" w:pos="720"/>
        </w:tabs>
        <w:ind w:left="720" w:hanging="360"/>
      </w:pPr>
      <w:rPr>
        <w:rFonts w:ascii="Arial Narrow" w:hAnsi="Arial Narrow" w:hint="default"/>
        <w:sz w:val="24"/>
        <w:szCs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381304"/>
    <w:multiLevelType w:val="hybridMultilevel"/>
    <w:tmpl w:val="88B624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0975163"/>
    <w:multiLevelType w:val="hybridMultilevel"/>
    <w:tmpl w:val="18E45FA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991C29"/>
    <w:multiLevelType w:val="multilevel"/>
    <w:tmpl w:val="F0D0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87048B"/>
    <w:multiLevelType w:val="hybridMultilevel"/>
    <w:tmpl w:val="9C32BC7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6C3747AC"/>
    <w:multiLevelType w:val="multilevel"/>
    <w:tmpl w:val="4FE8E228"/>
    <w:numStyleLink w:val="Formatvorlage1"/>
  </w:abstractNum>
  <w:abstractNum w:abstractNumId="29" w15:restartNumberingAfterBreak="0">
    <w:nsid w:val="7D6E4766"/>
    <w:multiLevelType w:val="multilevel"/>
    <w:tmpl w:val="08D646EA"/>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836341920">
    <w:abstractNumId w:val="13"/>
  </w:num>
  <w:num w:numId="2" w16cid:durableId="666784391">
    <w:abstractNumId w:val="23"/>
  </w:num>
  <w:num w:numId="3" w16cid:durableId="335419718">
    <w:abstractNumId w:val="14"/>
  </w:num>
  <w:num w:numId="4" w16cid:durableId="183059140">
    <w:abstractNumId w:val="17"/>
  </w:num>
  <w:num w:numId="5" w16cid:durableId="2112890093">
    <w:abstractNumId w:val="18"/>
  </w:num>
  <w:num w:numId="6" w16cid:durableId="1559241209">
    <w:abstractNumId w:val="27"/>
  </w:num>
  <w:num w:numId="7" w16cid:durableId="539169606">
    <w:abstractNumId w:val="16"/>
  </w:num>
  <w:num w:numId="8" w16cid:durableId="1054309962">
    <w:abstractNumId w:val="9"/>
  </w:num>
  <w:num w:numId="9" w16cid:durableId="1515605137">
    <w:abstractNumId w:val="7"/>
  </w:num>
  <w:num w:numId="10" w16cid:durableId="27873527">
    <w:abstractNumId w:val="25"/>
  </w:num>
  <w:num w:numId="11" w16cid:durableId="461701631">
    <w:abstractNumId w:val="11"/>
  </w:num>
  <w:num w:numId="12" w16cid:durableId="346564447">
    <w:abstractNumId w:val="19"/>
  </w:num>
  <w:num w:numId="13" w16cid:durableId="1165512029">
    <w:abstractNumId w:val="20"/>
  </w:num>
  <w:num w:numId="14" w16cid:durableId="307979668">
    <w:abstractNumId w:val="3"/>
  </w:num>
  <w:num w:numId="15" w16cid:durableId="1319573435">
    <w:abstractNumId w:val="29"/>
  </w:num>
  <w:num w:numId="16" w16cid:durableId="1200822557">
    <w:abstractNumId w:val="29"/>
  </w:num>
  <w:num w:numId="17" w16cid:durableId="297495724">
    <w:abstractNumId w:val="29"/>
  </w:num>
  <w:num w:numId="18" w16cid:durableId="729115659">
    <w:abstractNumId w:val="21"/>
  </w:num>
  <w:num w:numId="19" w16cid:durableId="1243835311">
    <w:abstractNumId w:val="22"/>
  </w:num>
  <w:num w:numId="20" w16cid:durableId="20871415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6740813">
    <w:abstractNumId w:val="12"/>
  </w:num>
  <w:num w:numId="22" w16cid:durableId="1674184300">
    <w:abstractNumId w:val="1"/>
  </w:num>
  <w:num w:numId="23" w16cid:durableId="552549395">
    <w:abstractNumId w:val="5"/>
  </w:num>
  <w:num w:numId="24" w16cid:durableId="604456933">
    <w:abstractNumId w:val="28"/>
  </w:num>
  <w:num w:numId="25" w16cid:durableId="1765103321">
    <w:abstractNumId w:val="0"/>
  </w:num>
  <w:num w:numId="26" w16cid:durableId="487325836">
    <w:abstractNumId w:val="15"/>
  </w:num>
  <w:num w:numId="27" w16cid:durableId="1945846517">
    <w:abstractNumId w:val="2"/>
  </w:num>
  <w:num w:numId="28" w16cid:durableId="331684322">
    <w:abstractNumId w:val="8"/>
  </w:num>
  <w:num w:numId="29" w16cid:durableId="613100332">
    <w:abstractNumId w:val="10"/>
  </w:num>
  <w:num w:numId="30" w16cid:durableId="1412390670">
    <w:abstractNumId w:val="26"/>
  </w:num>
  <w:num w:numId="31" w16cid:durableId="698550589">
    <w:abstractNumId w:val="4"/>
  </w:num>
  <w:num w:numId="32" w16cid:durableId="16446574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activeWritingStyle w:appName="MSWord" w:lang="it-IT" w:vendorID="3" w:dllVersion="517"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C35"/>
    <w:rsid w:val="00000AB1"/>
    <w:rsid w:val="00005530"/>
    <w:rsid w:val="00005798"/>
    <w:rsid w:val="00005DC4"/>
    <w:rsid w:val="000104B4"/>
    <w:rsid w:val="00014B2E"/>
    <w:rsid w:val="00015E26"/>
    <w:rsid w:val="00016F28"/>
    <w:rsid w:val="0002049F"/>
    <w:rsid w:val="00023DC1"/>
    <w:rsid w:val="000242C5"/>
    <w:rsid w:val="00026D3B"/>
    <w:rsid w:val="00032A0D"/>
    <w:rsid w:val="00033C08"/>
    <w:rsid w:val="0003503A"/>
    <w:rsid w:val="000361F1"/>
    <w:rsid w:val="00047063"/>
    <w:rsid w:val="000500F1"/>
    <w:rsid w:val="00052EBF"/>
    <w:rsid w:val="0006042F"/>
    <w:rsid w:val="00066AEF"/>
    <w:rsid w:val="00073F16"/>
    <w:rsid w:val="000752AC"/>
    <w:rsid w:val="000808F5"/>
    <w:rsid w:val="000830E6"/>
    <w:rsid w:val="0009122A"/>
    <w:rsid w:val="000922D3"/>
    <w:rsid w:val="00092B28"/>
    <w:rsid w:val="00092E7B"/>
    <w:rsid w:val="00095161"/>
    <w:rsid w:val="000A28FE"/>
    <w:rsid w:val="000A78A2"/>
    <w:rsid w:val="000A7BA1"/>
    <w:rsid w:val="000B2C84"/>
    <w:rsid w:val="000B2F8A"/>
    <w:rsid w:val="000B66BB"/>
    <w:rsid w:val="000C03AF"/>
    <w:rsid w:val="000C1B77"/>
    <w:rsid w:val="000C3568"/>
    <w:rsid w:val="000C3C0E"/>
    <w:rsid w:val="000C4519"/>
    <w:rsid w:val="000C49B7"/>
    <w:rsid w:val="000C53DC"/>
    <w:rsid w:val="000C6B17"/>
    <w:rsid w:val="000D1A54"/>
    <w:rsid w:val="000D5D61"/>
    <w:rsid w:val="000D5FFA"/>
    <w:rsid w:val="000D6BE3"/>
    <w:rsid w:val="000E1297"/>
    <w:rsid w:val="000E167A"/>
    <w:rsid w:val="000E562A"/>
    <w:rsid w:val="000E763E"/>
    <w:rsid w:val="000F0DD8"/>
    <w:rsid w:val="000F101C"/>
    <w:rsid w:val="000F2DEE"/>
    <w:rsid w:val="000F6D23"/>
    <w:rsid w:val="001201E9"/>
    <w:rsid w:val="00120EF9"/>
    <w:rsid w:val="00121AC6"/>
    <w:rsid w:val="00122658"/>
    <w:rsid w:val="00126B20"/>
    <w:rsid w:val="00134C3E"/>
    <w:rsid w:val="001519B1"/>
    <w:rsid w:val="0015721E"/>
    <w:rsid w:val="00157C51"/>
    <w:rsid w:val="00160A27"/>
    <w:rsid w:val="00166AAB"/>
    <w:rsid w:val="001760D1"/>
    <w:rsid w:val="00190419"/>
    <w:rsid w:val="001919C1"/>
    <w:rsid w:val="00191FB9"/>
    <w:rsid w:val="0019267C"/>
    <w:rsid w:val="001A12F8"/>
    <w:rsid w:val="001A3F76"/>
    <w:rsid w:val="001A54EE"/>
    <w:rsid w:val="001B04FD"/>
    <w:rsid w:val="001B1429"/>
    <w:rsid w:val="001B1BB3"/>
    <w:rsid w:val="001C0154"/>
    <w:rsid w:val="001C0B8C"/>
    <w:rsid w:val="001C245D"/>
    <w:rsid w:val="001C4B8A"/>
    <w:rsid w:val="001C65C1"/>
    <w:rsid w:val="001C7399"/>
    <w:rsid w:val="001D0D68"/>
    <w:rsid w:val="001D3862"/>
    <w:rsid w:val="001D7C34"/>
    <w:rsid w:val="001D7F04"/>
    <w:rsid w:val="001E3983"/>
    <w:rsid w:val="001E65BD"/>
    <w:rsid w:val="001E73D4"/>
    <w:rsid w:val="001E7C0A"/>
    <w:rsid w:val="001F1D0E"/>
    <w:rsid w:val="001F3369"/>
    <w:rsid w:val="00206771"/>
    <w:rsid w:val="002077BD"/>
    <w:rsid w:val="002122D1"/>
    <w:rsid w:val="00214DCD"/>
    <w:rsid w:val="00224F8C"/>
    <w:rsid w:val="00225047"/>
    <w:rsid w:val="00225286"/>
    <w:rsid w:val="002262B7"/>
    <w:rsid w:val="002276C4"/>
    <w:rsid w:val="00236F60"/>
    <w:rsid w:val="002403FB"/>
    <w:rsid w:val="00242754"/>
    <w:rsid w:val="00244ACE"/>
    <w:rsid w:val="00250B10"/>
    <w:rsid w:val="00253057"/>
    <w:rsid w:val="00256527"/>
    <w:rsid w:val="00257090"/>
    <w:rsid w:val="00257BB7"/>
    <w:rsid w:val="002612E3"/>
    <w:rsid w:val="002626DE"/>
    <w:rsid w:val="00264563"/>
    <w:rsid w:val="00267114"/>
    <w:rsid w:val="002731EF"/>
    <w:rsid w:val="00273708"/>
    <w:rsid w:val="002775F4"/>
    <w:rsid w:val="00281E8B"/>
    <w:rsid w:val="002820C1"/>
    <w:rsid w:val="0028352E"/>
    <w:rsid w:val="00294A60"/>
    <w:rsid w:val="00296D95"/>
    <w:rsid w:val="00297E5A"/>
    <w:rsid w:val="002A7292"/>
    <w:rsid w:val="002B6AE2"/>
    <w:rsid w:val="002C5DEE"/>
    <w:rsid w:val="002D0290"/>
    <w:rsid w:val="002D069A"/>
    <w:rsid w:val="002D0827"/>
    <w:rsid w:val="002D3BE8"/>
    <w:rsid w:val="002D42E4"/>
    <w:rsid w:val="002D66E1"/>
    <w:rsid w:val="002E0716"/>
    <w:rsid w:val="002E365B"/>
    <w:rsid w:val="002E4F67"/>
    <w:rsid w:val="002E615A"/>
    <w:rsid w:val="002E7E37"/>
    <w:rsid w:val="002F4764"/>
    <w:rsid w:val="00300359"/>
    <w:rsid w:val="003016C0"/>
    <w:rsid w:val="00303C84"/>
    <w:rsid w:val="00310F9A"/>
    <w:rsid w:val="0031368D"/>
    <w:rsid w:val="003203F2"/>
    <w:rsid w:val="003279AC"/>
    <w:rsid w:val="0033094A"/>
    <w:rsid w:val="003320AE"/>
    <w:rsid w:val="00332C71"/>
    <w:rsid w:val="00334CC1"/>
    <w:rsid w:val="00337CAA"/>
    <w:rsid w:val="00344E4F"/>
    <w:rsid w:val="003453A0"/>
    <w:rsid w:val="003458C7"/>
    <w:rsid w:val="0035065A"/>
    <w:rsid w:val="00351224"/>
    <w:rsid w:val="00364269"/>
    <w:rsid w:val="00370333"/>
    <w:rsid w:val="003859EB"/>
    <w:rsid w:val="00390DFE"/>
    <w:rsid w:val="003941BA"/>
    <w:rsid w:val="00395F9C"/>
    <w:rsid w:val="003A2576"/>
    <w:rsid w:val="003A334B"/>
    <w:rsid w:val="003A3B16"/>
    <w:rsid w:val="003A49D6"/>
    <w:rsid w:val="003A4F62"/>
    <w:rsid w:val="003B1C40"/>
    <w:rsid w:val="003B3D1A"/>
    <w:rsid w:val="003B3F11"/>
    <w:rsid w:val="003B64D0"/>
    <w:rsid w:val="003C229F"/>
    <w:rsid w:val="003C3616"/>
    <w:rsid w:val="003C6864"/>
    <w:rsid w:val="003C7740"/>
    <w:rsid w:val="003D0071"/>
    <w:rsid w:val="003D24C2"/>
    <w:rsid w:val="003F09B3"/>
    <w:rsid w:val="003F2591"/>
    <w:rsid w:val="003F73D8"/>
    <w:rsid w:val="00401D68"/>
    <w:rsid w:val="004026B8"/>
    <w:rsid w:val="00406BE9"/>
    <w:rsid w:val="00410A08"/>
    <w:rsid w:val="00416FB1"/>
    <w:rsid w:val="004268FF"/>
    <w:rsid w:val="00433178"/>
    <w:rsid w:val="00436383"/>
    <w:rsid w:val="0043751F"/>
    <w:rsid w:val="0044191B"/>
    <w:rsid w:val="00442B70"/>
    <w:rsid w:val="0044403A"/>
    <w:rsid w:val="0044433B"/>
    <w:rsid w:val="004449E9"/>
    <w:rsid w:val="00446E8C"/>
    <w:rsid w:val="00446EF8"/>
    <w:rsid w:val="00447D41"/>
    <w:rsid w:val="004505B7"/>
    <w:rsid w:val="004526B3"/>
    <w:rsid w:val="00452DBA"/>
    <w:rsid w:val="00453427"/>
    <w:rsid w:val="00462407"/>
    <w:rsid w:val="004641C7"/>
    <w:rsid w:val="00464CA5"/>
    <w:rsid w:val="0047293E"/>
    <w:rsid w:val="00472CEB"/>
    <w:rsid w:val="004743D7"/>
    <w:rsid w:val="0047556E"/>
    <w:rsid w:val="00482102"/>
    <w:rsid w:val="004825DB"/>
    <w:rsid w:val="00485DE8"/>
    <w:rsid w:val="00490AEA"/>
    <w:rsid w:val="00491C3B"/>
    <w:rsid w:val="00495033"/>
    <w:rsid w:val="00495306"/>
    <w:rsid w:val="0049648B"/>
    <w:rsid w:val="004A0465"/>
    <w:rsid w:val="004A2D37"/>
    <w:rsid w:val="004A66A4"/>
    <w:rsid w:val="004A6AF4"/>
    <w:rsid w:val="004A6D6E"/>
    <w:rsid w:val="004B0192"/>
    <w:rsid w:val="004B27B1"/>
    <w:rsid w:val="004B3A03"/>
    <w:rsid w:val="004B6A31"/>
    <w:rsid w:val="004B7C54"/>
    <w:rsid w:val="004C6AFA"/>
    <w:rsid w:val="004D23B6"/>
    <w:rsid w:val="004D2C1D"/>
    <w:rsid w:val="004D6DCB"/>
    <w:rsid w:val="004D7C35"/>
    <w:rsid w:val="004E1559"/>
    <w:rsid w:val="004E778C"/>
    <w:rsid w:val="004F4C74"/>
    <w:rsid w:val="0051372C"/>
    <w:rsid w:val="00516743"/>
    <w:rsid w:val="005170C4"/>
    <w:rsid w:val="00524BAB"/>
    <w:rsid w:val="00531559"/>
    <w:rsid w:val="00532770"/>
    <w:rsid w:val="00540F02"/>
    <w:rsid w:val="005455E0"/>
    <w:rsid w:val="00547501"/>
    <w:rsid w:val="005508DD"/>
    <w:rsid w:val="0055314C"/>
    <w:rsid w:val="00554CBC"/>
    <w:rsid w:val="00556779"/>
    <w:rsid w:val="005573C0"/>
    <w:rsid w:val="00560970"/>
    <w:rsid w:val="00565284"/>
    <w:rsid w:val="00566FFC"/>
    <w:rsid w:val="00567355"/>
    <w:rsid w:val="00572E62"/>
    <w:rsid w:val="0057691C"/>
    <w:rsid w:val="00580173"/>
    <w:rsid w:val="0058273B"/>
    <w:rsid w:val="00582758"/>
    <w:rsid w:val="005872AC"/>
    <w:rsid w:val="00590D6E"/>
    <w:rsid w:val="005A132C"/>
    <w:rsid w:val="005A5386"/>
    <w:rsid w:val="005B0CCF"/>
    <w:rsid w:val="005B0DEE"/>
    <w:rsid w:val="005B266D"/>
    <w:rsid w:val="005B3FCF"/>
    <w:rsid w:val="005B7188"/>
    <w:rsid w:val="005B7923"/>
    <w:rsid w:val="005C3277"/>
    <w:rsid w:val="005C6BDC"/>
    <w:rsid w:val="005D0D9B"/>
    <w:rsid w:val="005D4E0D"/>
    <w:rsid w:val="005E39E6"/>
    <w:rsid w:val="005E5651"/>
    <w:rsid w:val="005E782F"/>
    <w:rsid w:val="005F154C"/>
    <w:rsid w:val="005F7787"/>
    <w:rsid w:val="00601051"/>
    <w:rsid w:val="006030F7"/>
    <w:rsid w:val="006054FA"/>
    <w:rsid w:val="0061262F"/>
    <w:rsid w:val="006222D5"/>
    <w:rsid w:val="006270D2"/>
    <w:rsid w:val="00630978"/>
    <w:rsid w:val="00632ABA"/>
    <w:rsid w:val="006332A1"/>
    <w:rsid w:val="00633F84"/>
    <w:rsid w:val="00634E19"/>
    <w:rsid w:val="00634EA1"/>
    <w:rsid w:val="00635A12"/>
    <w:rsid w:val="0063734A"/>
    <w:rsid w:val="0064464C"/>
    <w:rsid w:val="006465BB"/>
    <w:rsid w:val="00646A60"/>
    <w:rsid w:val="00647E25"/>
    <w:rsid w:val="006727BE"/>
    <w:rsid w:val="00672EB5"/>
    <w:rsid w:val="00673620"/>
    <w:rsid w:val="006802C9"/>
    <w:rsid w:val="00683FD2"/>
    <w:rsid w:val="0068520D"/>
    <w:rsid w:val="006861A2"/>
    <w:rsid w:val="0068686D"/>
    <w:rsid w:val="00691174"/>
    <w:rsid w:val="0069390A"/>
    <w:rsid w:val="00695D39"/>
    <w:rsid w:val="006A23F9"/>
    <w:rsid w:val="006A4F6F"/>
    <w:rsid w:val="006A62AD"/>
    <w:rsid w:val="006A68B6"/>
    <w:rsid w:val="006B1653"/>
    <w:rsid w:val="006B53BC"/>
    <w:rsid w:val="006B651A"/>
    <w:rsid w:val="006B7F05"/>
    <w:rsid w:val="006C0060"/>
    <w:rsid w:val="006C1141"/>
    <w:rsid w:val="006C1262"/>
    <w:rsid w:val="006C73DC"/>
    <w:rsid w:val="006C7A9A"/>
    <w:rsid w:val="006C7C07"/>
    <w:rsid w:val="006C7CD0"/>
    <w:rsid w:val="006D003D"/>
    <w:rsid w:val="006E5164"/>
    <w:rsid w:val="006E72D9"/>
    <w:rsid w:val="006F0A6E"/>
    <w:rsid w:val="006F306C"/>
    <w:rsid w:val="006F32E7"/>
    <w:rsid w:val="006F5CFF"/>
    <w:rsid w:val="006F6B8B"/>
    <w:rsid w:val="007004AC"/>
    <w:rsid w:val="007056CF"/>
    <w:rsid w:val="00712CCE"/>
    <w:rsid w:val="00713C27"/>
    <w:rsid w:val="0071473F"/>
    <w:rsid w:val="00717E39"/>
    <w:rsid w:val="00725A91"/>
    <w:rsid w:val="00731048"/>
    <w:rsid w:val="00732BF9"/>
    <w:rsid w:val="007436C4"/>
    <w:rsid w:val="007455D1"/>
    <w:rsid w:val="00746BE3"/>
    <w:rsid w:val="00750ACE"/>
    <w:rsid w:val="007510F6"/>
    <w:rsid w:val="00752818"/>
    <w:rsid w:val="0075699F"/>
    <w:rsid w:val="007610F0"/>
    <w:rsid w:val="007658E1"/>
    <w:rsid w:val="00773890"/>
    <w:rsid w:val="0078214E"/>
    <w:rsid w:val="00791839"/>
    <w:rsid w:val="00792271"/>
    <w:rsid w:val="00793C1C"/>
    <w:rsid w:val="00794BF3"/>
    <w:rsid w:val="00795B33"/>
    <w:rsid w:val="007A26E2"/>
    <w:rsid w:val="007A3C13"/>
    <w:rsid w:val="007A4CA9"/>
    <w:rsid w:val="007A7BF0"/>
    <w:rsid w:val="007B1E61"/>
    <w:rsid w:val="007B2A9D"/>
    <w:rsid w:val="007B2E95"/>
    <w:rsid w:val="007B43DD"/>
    <w:rsid w:val="007B4EB9"/>
    <w:rsid w:val="007B6019"/>
    <w:rsid w:val="007B6BD1"/>
    <w:rsid w:val="007C32F4"/>
    <w:rsid w:val="007C43E1"/>
    <w:rsid w:val="007C49F9"/>
    <w:rsid w:val="007D2AC7"/>
    <w:rsid w:val="007D3668"/>
    <w:rsid w:val="007E09A7"/>
    <w:rsid w:val="007E2D68"/>
    <w:rsid w:val="007E5245"/>
    <w:rsid w:val="007F0636"/>
    <w:rsid w:val="0080136D"/>
    <w:rsid w:val="00803470"/>
    <w:rsid w:val="00805166"/>
    <w:rsid w:val="008074B1"/>
    <w:rsid w:val="008113AC"/>
    <w:rsid w:val="00817AD7"/>
    <w:rsid w:val="0082124B"/>
    <w:rsid w:val="00823413"/>
    <w:rsid w:val="00825272"/>
    <w:rsid w:val="00833346"/>
    <w:rsid w:val="008333A5"/>
    <w:rsid w:val="00840B1C"/>
    <w:rsid w:val="00840BB7"/>
    <w:rsid w:val="00842B89"/>
    <w:rsid w:val="008430AD"/>
    <w:rsid w:val="0084485A"/>
    <w:rsid w:val="00844F63"/>
    <w:rsid w:val="0084523A"/>
    <w:rsid w:val="008510EB"/>
    <w:rsid w:val="00854C87"/>
    <w:rsid w:val="00854D00"/>
    <w:rsid w:val="0085608C"/>
    <w:rsid w:val="00856A24"/>
    <w:rsid w:val="00864339"/>
    <w:rsid w:val="0086474F"/>
    <w:rsid w:val="00865E28"/>
    <w:rsid w:val="008700F6"/>
    <w:rsid w:val="008708F7"/>
    <w:rsid w:val="008745D6"/>
    <w:rsid w:val="00875412"/>
    <w:rsid w:val="00876625"/>
    <w:rsid w:val="00893888"/>
    <w:rsid w:val="00897037"/>
    <w:rsid w:val="008A08A2"/>
    <w:rsid w:val="008B557B"/>
    <w:rsid w:val="008C0416"/>
    <w:rsid w:val="008C3F1D"/>
    <w:rsid w:val="008C63CB"/>
    <w:rsid w:val="008C6535"/>
    <w:rsid w:val="008D2638"/>
    <w:rsid w:val="008D3947"/>
    <w:rsid w:val="008D4B6E"/>
    <w:rsid w:val="008D6430"/>
    <w:rsid w:val="008D69C6"/>
    <w:rsid w:val="008E3FAB"/>
    <w:rsid w:val="008E697C"/>
    <w:rsid w:val="008E7A7F"/>
    <w:rsid w:val="00901D67"/>
    <w:rsid w:val="00901F44"/>
    <w:rsid w:val="00906765"/>
    <w:rsid w:val="00906ACA"/>
    <w:rsid w:val="00906C61"/>
    <w:rsid w:val="00917A86"/>
    <w:rsid w:val="009310A4"/>
    <w:rsid w:val="00935A7D"/>
    <w:rsid w:val="009423C8"/>
    <w:rsid w:val="009506DA"/>
    <w:rsid w:val="00951D99"/>
    <w:rsid w:val="00952A1D"/>
    <w:rsid w:val="00954823"/>
    <w:rsid w:val="009556CF"/>
    <w:rsid w:val="00957575"/>
    <w:rsid w:val="0097573D"/>
    <w:rsid w:val="00976516"/>
    <w:rsid w:val="009774D6"/>
    <w:rsid w:val="009801A8"/>
    <w:rsid w:val="009810C3"/>
    <w:rsid w:val="00986E48"/>
    <w:rsid w:val="00990FD7"/>
    <w:rsid w:val="0099427C"/>
    <w:rsid w:val="0099692E"/>
    <w:rsid w:val="009A24F7"/>
    <w:rsid w:val="009A2D7C"/>
    <w:rsid w:val="009A3A67"/>
    <w:rsid w:val="009A6207"/>
    <w:rsid w:val="009A66EC"/>
    <w:rsid w:val="009B0F5B"/>
    <w:rsid w:val="009B26AA"/>
    <w:rsid w:val="009B4224"/>
    <w:rsid w:val="009C1922"/>
    <w:rsid w:val="009C1C34"/>
    <w:rsid w:val="009C413B"/>
    <w:rsid w:val="009C5D1C"/>
    <w:rsid w:val="009D1B99"/>
    <w:rsid w:val="009E356C"/>
    <w:rsid w:val="009E4016"/>
    <w:rsid w:val="009E492D"/>
    <w:rsid w:val="009E5B3D"/>
    <w:rsid w:val="009E7219"/>
    <w:rsid w:val="009F4EC2"/>
    <w:rsid w:val="009F4EF3"/>
    <w:rsid w:val="00A12580"/>
    <w:rsid w:val="00A14DCB"/>
    <w:rsid w:val="00A16AD4"/>
    <w:rsid w:val="00A17558"/>
    <w:rsid w:val="00A17D5B"/>
    <w:rsid w:val="00A21D60"/>
    <w:rsid w:val="00A24BC2"/>
    <w:rsid w:val="00A31475"/>
    <w:rsid w:val="00A4572D"/>
    <w:rsid w:val="00A45C48"/>
    <w:rsid w:val="00A467EB"/>
    <w:rsid w:val="00A47272"/>
    <w:rsid w:val="00A50BC0"/>
    <w:rsid w:val="00A56FF0"/>
    <w:rsid w:val="00A62289"/>
    <w:rsid w:val="00A80C89"/>
    <w:rsid w:val="00A87829"/>
    <w:rsid w:val="00A91C6B"/>
    <w:rsid w:val="00A92788"/>
    <w:rsid w:val="00A97FEA"/>
    <w:rsid w:val="00AA4E95"/>
    <w:rsid w:val="00AB14BE"/>
    <w:rsid w:val="00AB388E"/>
    <w:rsid w:val="00AB3C77"/>
    <w:rsid w:val="00AC09E8"/>
    <w:rsid w:val="00AC3E60"/>
    <w:rsid w:val="00AC3FCD"/>
    <w:rsid w:val="00AD6B7D"/>
    <w:rsid w:val="00AD7937"/>
    <w:rsid w:val="00AE01E4"/>
    <w:rsid w:val="00AE5FCD"/>
    <w:rsid w:val="00AE621C"/>
    <w:rsid w:val="00AE7997"/>
    <w:rsid w:val="00AF16CD"/>
    <w:rsid w:val="00AF3D9D"/>
    <w:rsid w:val="00B01651"/>
    <w:rsid w:val="00B074E2"/>
    <w:rsid w:val="00B12EC6"/>
    <w:rsid w:val="00B2475A"/>
    <w:rsid w:val="00B2611C"/>
    <w:rsid w:val="00B318F0"/>
    <w:rsid w:val="00B32038"/>
    <w:rsid w:val="00B37D3A"/>
    <w:rsid w:val="00B4322A"/>
    <w:rsid w:val="00B46625"/>
    <w:rsid w:val="00B51A23"/>
    <w:rsid w:val="00B54A6F"/>
    <w:rsid w:val="00B55F78"/>
    <w:rsid w:val="00B6301A"/>
    <w:rsid w:val="00B71B69"/>
    <w:rsid w:val="00B82B56"/>
    <w:rsid w:val="00B84EE1"/>
    <w:rsid w:val="00BA210E"/>
    <w:rsid w:val="00BA5FC6"/>
    <w:rsid w:val="00BA61E5"/>
    <w:rsid w:val="00BB1C11"/>
    <w:rsid w:val="00BC0A27"/>
    <w:rsid w:val="00BC49C0"/>
    <w:rsid w:val="00BC5A22"/>
    <w:rsid w:val="00BD29BA"/>
    <w:rsid w:val="00BE02E6"/>
    <w:rsid w:val="00BE386A"/>
    <w:rsid w:val="00BE6458"/>
    <w:rsid w:val="00BE6793"/>
    <w:rsid w:val="00BF0F39"/>
    <w:rsid w:val="00BF2FB5"/>
    <w:rsid w:val="00BF3E81"/>
    <w:rsid w:val="00BF6B38"/>
    <w:rsid w:val="00C0159D"/>
    <w:rsid w:val="00C06F99"/>
    <w:rsid w:val="00C155F9"/>
    <w:rsid w:val="00C16FC1"/>
    <w:rsid w:val="00C17025"/>
    <w:rsid w:val="00C20F83"/>
    <w:rsid w:val="00C2461D"/>
    <w:rsid w:val="00C31231"/>
    <w:rsid w:val="00C32D9C"/>
    <w:rsid w:val="00C3462D"/>
    <w:rsid w:val="00C3520E"/>
    <w:rsid w:val="00C377CE"/>
    <w:rsid w:val="00C402B4"/>
    <w:rsid w:val="00C4637C"/>
    <w:rsid w:val="00C4749C"/>
    <w:rsid w:val="00C5339A"/>
    <w:rsid w:val="00C540C1"/>
    <w:rsid w:val="00C540D6"/>
    <w:rsid w:val="00C56D8D"/>
    <w:rsid w:val="00C605EE"/>
    <w:rsid w:val="00C60A6D"/>
    <w:rsid w:val="00C63765"/>
    <w:rsid w:val="00C65686"/>
    <w:rsid w:val="00C71554"/>
    <w:rsid w:val="00C73796"/>
    <w:rsid w:val="00C75DA4"/>
    <w:rsid w:val="00C85EF9"/>
    <w:rsid w:val="00C91813"/>
    <w:rsid w:val="00C93A67"/>
    <w:rsid w:val="00C93D67"/>
    <w:rsid w:val="00C977B7"/>
    <w:rsid w:val="00CA1765"/>
    <w:rsid w:val="00CB4E59"/>
    <w:rsid w:val="00CC184E"/>
    <w:rsid w:val="00CC6583"/>
    <w:rsid w:val="00CC749B"/>
    <w:rsid w:val="00CD05FF"/>
    <w:rsid w:val="00CD347E"/>
    <w:rsid w:val="00CD525A"/>
    <w:rsid w:val="00CD54EE"/>
    <w:rsid w:val="00CD76E8"/>
    <w:rsid w:val="00CE1479"/>
    <w:rsid w:val="00CE44BA"/>
    <w:rsid w:val="00CF18EC"/>
    <w:rsid w:val="00CF1B87"/>
    <w:rsid w:val="00CF6AFE"/>
    <w:rsid w:val="00D11613"/>
    <w:rsid w:val="00D140A8"/>
    <w:rsid w:val="00D14911"/>
    <w:rsid w:val="00D16FFC"/>
    <w:rsid w:val="00D20448"/>
    <w:rsid w:val="00D2154E"/>
    <w:rsid w:val="00D24189"/>
    <w:rsid w:val="00D25ABA"/>
    <w:rsid w:val="00D306D1"/>
    <w:rsid w:val="00D3097A"/>
    <w:rsid w:val="00D4408C"/>
    <w:rsid w:val="00D443A8"/>
    <w:rsid w:val="00D460E5"/>
    <w:rsid w:val="00D46A24"/>
    <w:rsid w:val="00D47973"/>
    <w:rsid w:val="00D50579"/>
    <w:rsid w:val="00D5376A"/>
    <w:rsid w:val="00D54BC8"/>
    <w:rsid w:val="00D57443"/>
    <w:rsid w:val="00D57981"/>
    <w:rsid w:val="00D62486"/>
    <w:rsid w:val="00D66804"/>
    <w:rsid w:val="00D83CC8"/>
    <w:rsid w:val="00D85A6C"/>
    <w:rsid w:val="00D86493"/>
    <w:rsid w:val="00D93558"/>
    <w:rsid w:val="00D94C5E"/>
    <w:rsid w:val="00DA182E"/>
    <w:rsid w:val="00DA34ED"/>
    <w:rsid w:val="00DA3A03"/>
    <w:rsid w:val="00DA7CFA"/>
    <w:rsid w:val="00DB0290"/>
    <w:rsid w:val="00DB1AAB"/>
    <w:rsid w:val="00DB2A3F"/>
    <w:rsid w:val="00DB32ED"/>
    <w:rsid w:val="00DB709C"/>
    <w:rsid w:val="00DC36BA"/>
    <w:rsid w:val="00DC3EA0"/>
    <w:rsid w:val="00DC4CF3"/>
    <w:rsid w:val="00DC4EF0"/>
    <w:rsid w:val="00DE1D8C"/>
    <w:rsid w:val="00DE4576"/>
    <w:rsid w:val="00DE55F0"/>
    <w:rsid w:val="00DF16B2"/>
    <w:rsid w:val="00DF16C2"/>
    <w:rsid w:val="00DF23DC"/>
    <w:rsid w:val="00DF4512"/>
    <w:rsid w:val="00DF7679"/>
    <w:rsid w:val="00E02635"/>
    <w:rsid w:val="00E02ABA"/>
    <w:rsid w:val="00E05668"/>
    <w:rsid w:val="00E05FD0"/>
    <w:rsid w:val="00E0736A"/>
    <w:rsid w:val="00E07580"/>
    <w:rsid w:val="00E104FA"/>
    <w:rsid w:val="00E21272"/>
    <w:rsid w:val="00E237C4"/>
    <w:rsid w:val="00E239D8"/>
    <w:rsid w:val="00E26F97"/>
    <w:rsid w:val="00E311CE"/>
    <w:rsid w:val="00E40124"/>
    <w:rsid w:val="00E45844"/>
    <w:rsid w:val="00E46501"/>
    <w:rsid w:val="00E4783C"/>
    <w:rsid w:val="00E5044A"/>
    <w:rsid w:val="00E5069A"/>
    <w:rsid w:val="00E545F9"/>
    <w:rsid w:val="00E54A74"/>
    <w:rsid w:val="00E55571"/>
    <w:rsid w:val="00E5591A"/>
    <w:rsid w:val="00E654AD"/>
    <w:rsid w:val="00E669C9"/>
    <w:rsid w:val="00E76FEF"/>
    <w:rsid w:val="00E83C29"/>
    <w:rsid w:val="00E86859"/>
    <w:rsid w:val="00E86A3C"/>
    <w:rsid w:val="00E86A7B"/>
    <w:rsid w:val="00E9113E"/>
    <w:rsid w:val="00E97A5B"/>
    <w:rsid w:val="00EA1EF1"/>
    <w:rsid w:val="00EA215D"/>
    <w:rsid w:val="00EA3F47"/>
    <w:rsid w:val="00EA7E3C"/>
    <w:rsid w:val="00EB2759"/>
    <w:rsid w:val="00EB2C1E"/>
    <w:rsid w:val="00EB3852"/>
    <w:rsid w:val="00EB3DE7"/>
    <w:rsid w:val="00EB686B"/>
    <w:rsid w:val="00EB6E64"/>
    <w:rsid w:val="00EC0AB3"/>
    <w:rsid w:val="00EC502E"/>
    <w:rsid w:val="00ED12B5"/>
    <w:rsid w:val="00ED1B4C"/>
    <w:rsid w:val="00ED311D"/>
    <w:rsid w:val="00ED57D9"/>
    <w:rsid w:val="00EE3AFE"/>
    <w:rsid w:val="00EE68E9"/>
    <w:rsid w:val="00EE6E6B"/>
    <w:rsid w:val="00EF1A87"/>
    <w:rsid w:val="00EF2A6A"/>
    <w:rsid w:val="00F02BDD"/>
    <w:rsid w:val="00F06727"/>
    <w:rsid w:val="00F11AB0"/>
    <w:rsid w:val="00F145D8"/>
    <w:rsid w:val="00F213E3"/>
    <w:rsid w:val="00F223C8"/>
    <w:rsid w:val="00F23887"/>
    <w:rsid w:val="00F23D3B"/>
    <w:rsid w:val="00F31104"/>
    <w:rsid w:val="00F323C3"/>
    <w:rsid w:val="00F4123F"/>
    <w:rsid w:val="00F417CB"/>
    <w:rsid w:val="00F44162"/>
    <w:rsid w:val="00F45192"/>
    <w:rsid w:val="00F45DB5"/>
    <w:rsid w:val="00F51AC0"/>
    <w:rsid w:val="00F5659A"/>
    <w:rsid w:val="00F56685"/>
    <w:rsid w:val="00F62552"/>
    <w:rsid w:val="00F70765"/>
    <w:rsid w:val="00F75195"/>
    <w:rsid w:val="00F83372"/>
    <w:rsid w:val="00F83C7D"/>
    <w:rsid w:val="00F87E58"/>
    <w:rsid w:val="00F927C1"/>
    <w:rsid w:val="00F92FF8"/>
    <w:rsid w:val="00F93DF8"/>
    <w:rsid w:val="00F958B3"/>
    <w:rsid w:val="00FA0911"/>
    <w:rsid w:val="00FA0E34"/>
    <w:rsid w:val="00FA467D"/>
    <w:rsid w:val="00FB5B46"/>
    <w:rsid w:val="00FB62E7"/>
    <w:rsid w:val="00FB64F9"/>
    <w:rsid w:val="00FC027C"/>
    <w:rsid w:val="00FC066A"/>
    <w:rsid w:val="00FC3A3B"/>
    <w:rsid w:val="00FC548C"/>
    <w:rsid w:val="00FC6222"/>
    <w:rsid w:val="00FC788D"/>
    <w:rsid w:val="00FD6725"/>
    <w:rsid w:val="00FD6FFE"/>
    <w:rsid w:val="00FD7956"/>
    <w:rsid w:val="00FE71E6"/>
    <w:rsid w:val="00FF2862"/>
    <w:rsid w:val="00FF42FC"/>
    <w:rsid w:val="00FF4AB5"/>
    <w:rsid w:val="00FF6B2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9637D7"/>
  <w14:defaultImageDpi w14:val="330"/>
  <w15:docId w15:val="{6D860D53-1BFE-412D-861A-61B9BA6E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E697C"/>
  </w:style>
  <w:style w:type="paragraph" w:styleId="berschrift1">
    <w:name w:val="heading 1"/>
    <w:basedOn w:val="Standard"/>
    <w:next w:val="Standard"/>
    <w:link w:val="berschrift1Zchn"/>
    <w:autoRedefine/>
    <w:uiPriority w:val="9"/>
    <w:qFormat/>
    <w:rsid w:val="00632ABA"/>
    <w:pPr>
      <w:numPr>
        <w:numId w:val="18"/>
      </w:numPr>
      <w:spacing w:before="100" w:beforeAutospacing="1" w:after="100" w:afterAutospacing="1"/>
      <w:ind w:left="432" w:hanging="432"/>
      <w:outlineLvl w:val="0"/>
    </w:pPr>
    <w:rPr>
      <w:b/>
      <w:bCs/>
      <w:kern w:val="36"/>
      <w:sz w:val="32"/>
      <w:szCs w:val="48"/>
    </w:rPr>
  </w:style>
  <w:style w:type="paragraph" w:styleId="berschrift2">
    <w:name w:val="heading 2"/>
    <w:basedOn w:val="Standard"/>
    <w:next w:val="Standard"/>
    <w:link w:val="berschrift2Zchn"/>
    <w:autoRedefine/>
    <w:uiPriority w:val="9"/>
    <w:qFormat/>
    <w:rsid w:val="00632ABA"/>
    <w:pPr>
      <w:keepNext/>
      <w:numPr>
        <w:ilvl w:val="1"/>
        <w:numId w:val="17"/>
      </w:numPr>
      <w:outlineLvl w:val="1"/>
    </w:pPr>
    <w:rPr>
      <w:b/>
      <w:sz w:val="26"/>
    </w:rPr>
  </w:style>
  <w:style w:type="paragraph" w:styleId="berschrift3">
    <w:name w:val="heading 3"/>
    <w:basedOn w:val="Standard"/>
    <w:next w:val="Standard"/>
    <w:link w:val="berschrift3Zchn"/>
    <w:uiPriority w:val="9"/>
    <w:qFormat/>
    <w:rsid w:val="00632ABA"/>
    <w:pPr>
      <w:numPr>
        <w:ilvl w:val="2"/>
        <w:numId w:val="17"/>
      </w:numPr>
      <w:spacing w:before="100" w:beforeAutospacing="1" w:after="100" w:afterAutospacing="1"/>
      <w:outlineLvl w:val="2"/>
    </w:pPr>
    <w:rPr>
      <w:b/>
      <w:bCs/>
      <w:sz w:val="27"/>
      <w:szCs w:val="27"/>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Beschriftung">
    <w:name w:val="caption"/>
    <w:basedOn w:val="Standard"/>
    <w:next w:val="Standard"/>
    <w:qFormat/>
    <w:pPr>
      <w:spacing w:after="240"/>
    </w:pPr>
    <w:rPr>
      <w:b/>
      <w:noProof/>
      <w:sz w:val="22"/>
    </w:rPr>
  </w:style>
  <w:style w:type="paragraph" w:styleId="Textkrper-Zeileneinzug">
    <w:name w:val="Body Text Indent"/>
    <w:basedOn w:val="Standard"/>
    <w:pPr>
      <w:ind w:left="708" w:firstLine="426"/>
    </w:pPr>
    <w:rPr>
      <w:rFonts w:ascii="RotisSemiSerif" w:hAnsi="RotisSemiSerif"/>
      <w:color w:val="000000"/>
      <w:sz w:val="16"/>
    </w:rPr>
  </w:style>
  <w:style w:type="paragraph" w:styleId="Textkrper-Einzug2">
    <w:name w:val="Body Text Indent 2"/>
    <w:basedOn w:val="Standard"/>
    <w:pPr>
      <w:ind w:left="2127" w:hanging="3"/>
    </w:pPr>
    <w:rPr>
      <w:rFonts w:ascii="RotisSemiSerif" w:hAnsi="RotisSemiSerif"/>
      <w:sz w:val="22"/>
    </w:rPr>
  </w:style>
  <w:style w:type="paragraph" w:styleId="Textkrper">
    <w:name w:val="Body Text"/>
    <w:basedOn w:val="Standard"/>
    <w:pPr>
      <w:jc w:val="center"/>
    </w:pPr>
    <w:rPr>
      <w:sz w:val="16"/>
    </w:rPr>
  </w:style>
  <w:style w:type="paragraph" w:styleId="Sprechblasentext">
    <w:name w:val="Balloon Text"/>
    <w:basedOn w:val="Standard"/>
    <w:semiHidden/>
    <w:rPr>
      <w:rFonts w:ascii="Tahoma" w:hAnsi="Tahoma" w:cs="Tahoma"/>
      <w:sz w:val="16"/>
      <w:szCs w:val="16"/>
    </w:rPr>
  </w:style>
  <w:style w:type="character" w:styleId="Hyperlink">
    <w:name w:val="Hyperlink"/>
    <w:basedOn w:val="Absatz-Standardschriftart"/>
    <w:rPr>
      <w:color w:val="0000FF"/>
      <w:u w:val="single"/>
    </w:rPr>
  </w:style>
  <w:style w:type="table" w:styleId="Tabellenraster">
    <w:name w:val="Table Grid"/>
    <w:basedOn w:val="NormaleTabelle"/>
    <w:rsid w:val="00261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semiHidden/>
    <w:rsid w:val="002403FB"/>
    <w:pPr>
      <w:shd w:val="clear" w:color="auto" w:fill="000080"/>
    </w:pPr>
    <w:rPr>
      <w:rFonts w:ascii="Tahoma" w:hAnsi="Tahoma" w:cs="Tahoma"/>
    </w:rPr>
  </w:style>
  <w:style w:type="character" w:styleId="Kommentarzeichen">
    <w:name w:val="annotation reference"/>
    <w:basedOn w:val="Absatz-Standardschriftart"/>
    <w:semiHidden/>
    <w:rsid w:val="00157C51"/>
    <w:rPr>
      <w:sz w:val="16"/>
      <w:szCs w:val="16"/>
    </w:rPr>
  </w:style>
  <w:style w:type="paragraph" w:styleId="Kommentartext">
    <w:name w:val="annotation text"/>
    <w:basedOn w:val="Standard"/>
    <w:semiHidden/>
    <w:rsid w:val="00157C51"/>
  </w:style>
  <w:style w:type="paragraph" w:styleId="Kommentarthema">
    <w:name w:val="annotation subject"/>
    <w:basedOn w:val="Kommentartext"/>
    <w:next w:val="Kommentartext"/>
    <w:semiHidden/>
    <w:rsid w:val="00157C51"/>
    <w:rPr>
      <w:b/>
      <w:bCs/>
    </w:rPr>
  </w:style>
  <w:style w:type="character" w:customStyle="1" w:styleId="KopfzeileZchn">
    <w:name w:val="Kopfzeile Zchn"/>
    <w:basedOn w:val="Absatz-Standardschriftart"/>
    <w:link w:val="Kopfzeile"/>
    <w:rsid w:val="002122D1"/>
  </w:style>
  <w:style w:type="paragraph" w:styleId="Listenabsatz">
    <w:name w:val="List Paragraph"/>
    <w:basedOn w:val="Standard"/>
    <w:uiPriority w:val="34"/>
    <w:qFormat/>
    <w:rsid w:val="00672EB5"/>
    <w:pPr>
      <w:ind w:left="720"/>
      <w:contextualSpacing/>
    </w:pPr>
  </w:style>
  <w:style w:type="character" w:customStyle="1" w:styleId="berschrift3Zchn">
    <w:name w:val="Überschrift 3 Zchn"/>
    <w:basedOn w:val="Absatz-Standardschriftart"/>
    <w:link w:val="berschrift3"/>
    <w:uiPriority w:val="9"/>
    <w:rsid w:val="00632ABA"/>
    <w:rPr>
      <w:b/>
      <w:bCs/>
      <w:sz w:val="27"/>
      <w:szCs w:val="27"/>
    </w:rPr>
  </w:style>
  <w:style w:type="character" w:customStyle="1" w:styleId="berschrift2Zchn">
    <w:name w:val="Überschrift 2 Zchn"/>
    <w:basedOn w:val="Absatz-Standardschriftart"/>
    <w:link w:val="berschrift2"/>
    <w:uiPriority w:val="9"/>
    <w:rsid w:val="00632ABA"/>
    <w:rPr>
      <w:rFonts w:ascii="Agfa Rotis Semi Serif" w:hAnsi="Agfa Rotis Semi Serif"/>
      <w:b/>
      <w:sz w:val="26"/>
    </w:rPr>
  </w:style>
  <w:style w:type="character" w:customStyle="1" w:styleId="berschrift1Zchn">
    <w:name w:val="Überschrift 1 Zchn"/>
    <w:basedOn w:val="Absatz-Standardschriftart"/>
    <w:link w:val="berschrift1"/>
    <w:uiPriority w:val="9"/>
    <w:rsid w:val="00632ABA"/>
    <w:rPr>
      <w:rFonts w:ascii="Agfa Rotis Semi Serif" w:hAnsi="Agfa Rotis Semi Serif"/>
      <w:b/>
      <w:bCs/>
      <w:kern w:val="36"/>
      <w:sz w:val="32"/>
      <w:szCs w:val="48"/>
    </w:rPr>
  </w:style>
  <w:style w:type="paragraph" w:styleId="Titel">
    <w:name w:val="Title"/>
    <w:basedOn w:val="Standard"/>
    <w:link w:val="TitelZchn"/>
    <w:qFormat/>
    <w:rsid w:val="008E697C"/>
    <w:pPr>
      <w:jc w:val="center"/>
    </w:pPr>
    <w:rPr>
      <w:b/>
      <w:bCs/>
      <w:sz w:val="28"/>
      <w:lang w:val="it-IT"/>
    </w:rPr>
  </w:style>
  <w:style w:type="character" w:customStyle="1" w:styleId="TitelZchn">
    <w:name w:val="Titel Zchn"/>
    <w:basedOn w:val="Absatz-Standardschriftart"/>
    <w:link w:val="Titel"/>
    <w:rsid w:val="008E697C"/>
    <w:rPr>
      <w:b/>
      <w:bCs/>
      <w:sz w:val="28"/>
      <w:lang w:val="it-IT"/>
    </w:rPr>
  </w:style>
  <w:style w:type="numbering" w:customStyle="1" w:styleId="Formatvorlage1">
    <w:name w:val="Formatvorlage1"/>
    <w:uiPriority w:val="99"/>
    <w:rsid w:val="003A49D6"/>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570313">
      <w:bodyDiv w:val="1"/>
      <w:marLeft w:val="0"/>
      <w:marRight w:val="0"/>
      <w:marTop w:val="0"/>
      <w:marBottom w:val="0"/>
      <w:divBdr>
        <w:top w:val="none" w:sz="0" w:space="0" w:color="auto"/>
        <w:left w:val="none" w:sz="0" w:space="0" w:color="auto"/>
        <w:bottom w:val="none" w:sz="0" w:space="0" w:color="auto"/>
        <w:right w:val="none" w:sz="0" w:space="0" w:color="auto"/>
      </w:divBdr>
      <w:divsChild>
        <w:div w:id="1278636674">
          <w:marLeft w:val="0"/>
          <w:marRight w:val="0"/>
          <w:marTop w:val="0"/>
          <w:marBottom w:val="0"/>
          <w:divBdr>
            <w:top w:val="none" w:sz="0" w:space="0" w:color="auto"/>
            <w:left w:val="none" w:sz="0" w:space="0" w:color="auto"/>
            <w:bottom w:val="none" w:sz="0" w:space="0" w:color="auto"/>
            <w:right w:val="none" w:sz="0" w:space="0" w:color="auto"/>
          </w:divBdr>
        </w:div>
      </w:divsChild>
    </w:div>
    <w:div w:id="770469471">
      <w:bodyDiv w:val="1"/>
      <w:marLeft w:val="0"/>
      <w:marRight w:val="0"/>
      <w:marTop w:val="0"/>
      <w:marBottom w:val="0"/>
      <w:divBdr>
        <w:top w:val="none" w:sz="0" w:space="0" w:color="auto"/>
        <w:left w:val="none" w:sz="0" w:space="0" w:color="auto"/>
        <w:bottom w:val="none" w:sz="0" w:space="0" w:color="auto"/>
        <w:right w:val="none" w:sz="0" w:space="0" w:color="auto"/>
      </w:divBdr>
      <w:divsChild>
        <w:div w:id="9483884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8491">
              <w:marLeft w:val="0"/>
              <w:marRight w:val="0"/>
              <w:marTop w:val="0"/>
              <w:marBottom w:val="0"/>
              <w:divBdr>
                <w:top w:val="none" w:sz="0" w:space="0" w:color="auto"/>
                <w:left w:val="none" w:sz="0" w:space="0" w:color="auto"/>
                <w:bottom w:val="none" w:sz="0" w:space="0" w:color="auto"/>
                <w:right w:val="none" w:sz="0" w:space="0" w:color="auto"/>
              </w:divBdr>
              <w:divsChild>
                <w:div w:id="65693587">
                  <w:marLeft w:val="0"/>
                  <w:marRight w:val="0"/>
                  <w:marTop w:val="0"/>
                  <w:marBottom w:val="0"/>
                  <w:divBdr>
                    <w:top w:val="none" w:sz="0" w:space="0" w:color="auto"/>
                    <w:left w:val="none" w:sz="0" w:space="0" w:color="auto"/>
                    <w:bottom w:val="none" w:sz="0" w:space="0" w:color="auto"/>
                    <w:right w:val="none" w:sz="0" w:space="0" w:color="auto"/>
                  </w:divBdr>
                  <w:divsChild>
                    <w:div w:id="8744631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89941715">
                          <w:marLeft w:val="0"/>
                          <w:marRight w:val="0"/>
                          <w:marTop w:val="0"/>
                          <w:marBottom w:val="0"/>
                          <w:divBdr>
                            <w:top w:val="none" w:sz="0" w:space="0" w:color="auto"/>
                            <w:left w:val="none" w:sz="0" w:space="0" w:color="auto"/>
                            <w:bottom w:val="none" w:sz="0" w:space="0" w:color="auto"/>
                            <w:right w:val="none" w:sz="0" w:space="0" w:color="auto"/>
                          </w:divBdr>
                          <w:divsChild>
                            <w:div w:id="479855957">
                              <w:marLeft w:val="0"/>
                              <w:marRight w:val="0"/>
                              <w:marTop w:val="0"/>
                              <w:marBottom w:val="0"/>
                              <w:divBdr>
                                <w:top w:val="none" w:sz="0" w:space="0" w:color="auto"/>
                                <w:left w:val="none" w:sz="0" w:space="0" w:color="auto"/>
                                <w:bottom w:val="none" w:sz="0" w:space="0" w:color="auto"/>
                                <w:right w:val="none" w:sz="0" w:space="0" w:color="auto"/>
                              </w:divBdr>
                              <w:divsChild>
                                <w:div w:id="1471555737">
                                  <w:marLeft w:val="0"/>
                                  <w:marRight w:val="0"/>
                                  <w:marTop w:val="0"/>
                                  <w:marBottom w:val="0"/>
                                  <w:divBdr>
                                    <w:top w:val="none" w:sz="0" w:space="0" w:color="auto"/>
                                    <w:left w:val="none" w:sz="0" w:space="0" w:color="auto"/>
                                    <w:bottom w:val="none" w:sz="0" w:space="0" w:color="auto"/>
                                    <w:right w:val="none" w:sz="0" w:space="0" w:color="auto"/>
                                  </w:divBdr>
                                  <w:divsChild>
                                    <w:div w:id="1336498788">
                                      <w:marLeft w:val="0"/>
                                      <w:marRight w:val="0"/>
                                      <w:marTop w:val="0"/>
                                      <w:marBottom w:val="0"/>
                                      <w:divBdr>
                                        <w:top w:val="none" w:sz="0" w:space="0" w:color="auto"/>
                                        <w:left w:val="none" w:sz="0" w:space="0" w:color="auto"/>
                                        <w:bottom w:val="none" w:sz="0" w:space="0" w:color="auto"/>
                                        <w:right w:val="none" w:sz="0" w:space="0" w:color="auto"/>
                                      </w:divBdr>
                                      <w:divsChild>
                                        <w:div w:id="2015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784421">
      <w:bodyDiv w:val="1"/>
      <w:marLeft w:val="0"/>
      <w:marRight w:val="0"/>
      <w:marTop w:val="0"/>
      <w:marBottom w:val="0"/>
      <w:divBdr>
        <w:top w:val="none" w:sz="0" w:space="0" w:color="auto"/>
        <w:left w:val="none" w:sz="0" w:space="0" w:color="auto"/>
        <w:bottom w:val="none" w:sz="0" w:space="0" w:color="auto"/>
        <w:right w:val="none" w:sz="0" w:space="0" w:color="auto"/>
      </w:divBdr>
      <w:divsChild>
        <w:div w:id="141897866">
          <w:marLeft w:val="0"/>
          <w:marRight w:val="0"/>
          <w:marTop w:val="0"/>
          <w:marBottom w:val="0"/>
          <w:divBdr>
            <w:top w:val="none" w:sz="0" w:space="0" w:color="auto"/>
            <w:left w:val="none" w:sz="0" w:space="0" w:color="auto"/>
            <w:bottom w:val="none" w:sz="0" w:space="0" w:color="auto"/>
            <w:right w:val="none" w:sz="0" w:space="0" w:color="auto"/>
          </w:divBdr>
        </w:div>
        <w:div w:id="734545302">
          <w:marLeft w:val="0"/>
          <w:marRight w:val="0"/>
          <w:marTop w:val="0"/>
          <w:marBottom w:val="0"/>
          <w:divBdr>
            <w:top w:val="none" w:sz="0" w:space="0" w:color="auto"/>
            <w:left w:val="none" w:sz="0" w:space="0" w:color="auto"/>
            <w:bottom w:val="none" w:sz="0" w:space="0" w:color="auto"/>
            <w:right w:val="none" w:sz="0" w:space="0" w:color="auto"/>
          </w:divBdr>
        </w:div>
      </w:divsChild>
    </w:div>
    <w:div w:id="1839930185">
      <w:bodyDiv w:val="1"/>
      <w:marLeft w:val="0"/>
      <w:marRight w:val="0"/>
      <w:marTop w:val="0"/>
      <w:marBottom w:val="0"/>
      <w:divBdr>
        <w:top w:val="none" w:sz="0" w:space="0" w:color="auto"/>
        <w:left w:val="none" w:sz="0" w:space="0" w:color="auto"/>
        <w:bottom w:val="none" w:sz="0" w:space="0" w:color="auto"/>
        <w:right w:val="none" w:sz="0" w:space="0" w:color="auto"/>
      </w:divBdr>
      <w:divsChild>
        <w:div w:id="2041936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212807">
              <w:marLeft w:val="0"/>
              <w:marRight w:val="0"/>
              <w:marTop w:val="0"/>
              <w:marBottom w:val="0"/>
              <w:divBdr>
                <w:top w:val="none" w:sz="0" w:space="0" w:color="auto"/>
                <w:left w:val="none" w:sz="0" w:space="0" w:color="auto"/>
                <w:bottom w:val="none" w:sz="0" w:space="0" w:color="auto"/>
                <w:right w:val="none" w:sz="0" w:space="0" w:color="auto"/>
              </w:divBdr>
              <w:divsChild>
                <w:div w:id="1019088577">
                  <w:marLeft w:val="0"/>
                  <w:marRight w:val="0"/>
                  <w:marTop w:val="0"/>
                  <w:marBottom w:val="0"/>
                  <w:divBdr>
                    <w:top w:val="none" w:sz="0" w:space="0" w:color="auto"/>
                    <w:left w:val="none" w:sz="0" w:space="0" w:color="auto"/>
                    <w:bottom w:val="none" w:sz="0" w:space="0" w:color="auto"/>
                    <w:right w:val="none" w:sz="0" w:space="0" w:color="auto"/>
                  </w:divBdr>
                  <w:divsChild>
                    <w:div w:id="11495195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0905552">
                          <w:marLeft w:val="0"/>
                          <w:marRight w:val="0"/>
                          <w:marTop w:val="0"/>
                          <w:marBottom w:val="0"/>
                          <w:divBdr>
                            <w:top w:val="none" w:sz="0" w:space="0" w:color="auto"/>
                            <w:left w:val="none" w:sz="0" w:space="0" w:color="auto"/>
                            <w:bottom w:val="none" w:sz="0" w:space="0" w:color="auto"/>
                            <w:right w:val="none" w:sz="0" w:space="0" w:color="auto"/>
                          </w:divBdr>
                          <w:divsChild>
                            <w:div w:id="168910703">
                              <w:marLeft w:val="0"/>
                              <w:marRight w:val="0"/>
                              <w:marTop w:val="0"/>
                              <w:marBottom w:val="0"/>
                              <w:divBdr>
                                <w:top w:val="none" w:sz="0" w:space="0" w:color="auto"/>
                                <w:left w:val="none" w:sz="0" w:space="0" w:color="auto"/>
                                <w:bottom w:val="none" w:sz="0" w:space="0" w:color="auto"/>
                                <w:right w:val="none" w:sz="0" w:space="0" w:color="auto"/>
                              </w:divBdr>
                              <w:divsChild>
                                <w:div w:id="176831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G:\13%20Finance%20&amp;%20Legal\Dozentenvertr&#228;ge\Vorlagen\Vertr&#228;ge\Gutschriftverfahren\Honorarvertrag_GV.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848F2-0F12-4558-B149-D8DEA1F18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Honorarvertrag_GV</Template>
  <TotalTime>0</TotalTime>
  <Pages>2</Pages>
  <Words>390</Words>
  <Characters>2464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AbsolventUM GmbH</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Baro</dc:creator>
  <cp:lastModifiedBy>Sandra Baro</cp:lastModifiedBy>
  <cp:revision>3</cp:revision>
  <cp:lastPrinted>2015-02-11T16:36:00Z</cp:lastPrinted>
  <dcterms:created xsi:type="dcterms:W3CDTF">2026-09-02T13:37:00Z</dcterms:created>
  <dcterms:modified xsi:type="dcterms:W3CDTF">2026-09-02T14:12:00Z</dcterms:modified>
</cp:coreProperties>
</file>